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BFCF6" w14:textId="6CBC3856" w:rsidR="003A21E9" w:rsidRPr="00774976" w:rsidRDefault="003A21E9" w:rsidP="003A21E9">
      <w:pPr>
        <w:spacing w:line="260" w:lineRule="exact"/>
        <w:ind w:right="902"/>
        <w:rPr>
          <w:rFonts w:ascii="Source Sans Pro" w:hAnsi="Source Sans Pro" w:cstheme="minorHAnsi"/>
          <w:bCs/>
          <w:sz w:val="20"/>
          <w:szCs w:val="20"/>
        </w:rPr>
      </w:pPr>
      <w:bookmarkStart w:id="0" w:name="_Hlk171023867"/>
      <w:r w:rsidRPr="00774976">
        <w:rPr>
          <w:rFonts w:ascii="Source Sans Pro" w:hAnsi="Source Sans Pro" w:cstheme="minorHAnsi"/>
          <w:bCs/>
          <w:sz w:val="20"/>
          <w:szCs w:val="20"/>
        </w:rPr>
        <w:t xml:space="preserve">Załącznik do uchwały nr UZ/.../2026 Zarządu PZU Zdrowie SA </w:t>
      </w:r>
    </w:p>
    <w:p w14:paraId="50452BE8" w14:textId="77777777" w:rsidR="003A21E9" w:rsidRDefault="003A21E9" w:rsidP="003A21E9">
      <w:pPr>
        <w:spacing w:line="260" w:lineRule="exact"/>
        <w:ind w:right="902"/>
        <w:rPr>
          <w:rFonts w:ascii="Source Sans Pro" w:hAnsi="Source Sans Pro" w:cstheme="minorHAnsi"/>
          <w:bCs/>
          <w:sz w:val="20"/>
          <w:szCs w:val="20"/>
        </w:rPr>
      </w:pPr>
      <w:r w:rsidRPr="00774976">
        <w:rPr>
          <w:rFonts w:ascii="Source Sans Pro" w:hAnsi="Source Sans Pro" w:cstheme="minorHAnsi"/>
          <w:bCs/>
          <w:sz w:val="20"/>
          <w:szCs w:val="20"/>
        </w:rPr>
        <w:t>z dnia ..............</w:t>
      </w:r>
      <w:r w:rsidR="007B73DC" w:rsidRPr="00774976">
        <w:rPr>
          <w:rFonts w:ascii="Source Sans Pro" w:hAnsi="Source Sans Pro" w:cstheme="minorHAnsi"/>
          <w:bCs/>
          <w:sz w:val="20"/>
          <w:szCs w:val="20"/>
        </w:rPr>
        <w:t xml:space="preserve">       </w:t>
      </w:r>
    </w:p>
    <w:p w14:paraId="42017431" w14:textId="77777777" w:rsidR="003A21E9" w:rsidRDefault="003A21E9" w:rsidP="003A21E9">
      <w:pPr>
        <w:spacing w:line="260" w:lineRule="exact"/>
        <w:ind w:right="902"/>
        <w:rPr>
          <w:rFonts w:ascii="Source Sans Pro" w:hAnsi="Source Sans Pro" w:cstheme="minorHAnsi"/>
          <w:bCs/>
          <w:sz w:val="20"/>
          <w:szCs w:val="20"/>
        </w:rPr>
      </w:pPr>
      <w:r>
        <w:rPr>
          <w:rFonts w:ascii="Source Sans Pro" w:hAnsi="Source Sans Pro" w:cstheme="minorHAnsi"/>
          <w:bCs/>
          <w:sz w:val="20"/>
          <w:szCs w:val="20"/>
        </w:rPr>
        <w:t>Obowiązuje od: .....</w:t>
      </w:r>
    </w:p>
    <w:p w14:paraId="1564556C" w14:textId="0284963D" w:rsidR="003A21E9" w:rsidRDefault="003A21E9" w:rsidP="003A21E9">
      <w:pPr>
        <w:spacing w:line="260" w:lineRule="exact"/>
        <w:ind w:right="902"/>
        <w:rPr>
          <w:rFonts w:ascii="Source Sans Pro" w:hAnsi="Source Sans Pro" w:cstheme="minorHAnsi"/>
          <w:bCs/>
          <w:sz w:val="20"/>
          <w:szCs w:val="20"/>
        </w:rPr>
      </w:pPr>
      <w:r>
        <w:rPr>
          <w:rFonts w:ascii="Source Sans Pro" w:hAnsi="Source Sans Pro" w:cstheme="minorHAnsi"/>
          <w:bCs/>
          <w:sz w:val="20"/>
          <w:szCs w:val="20"/>
        </w:rPr>
        <w:t xml:space="preserve">Właściciel biznesowy: </w:t>
      </w:r>
      <w:r w:rsidR="001A1735" w:rsidRPr="001A1735">
        <w:rPr>
          <w:rFonts w:ascii="Source Sans Pro" w:hAnsi="Source Sans Pro" w:cstheme="minorHAnsi"/>
          <w:bCs/>
          <w:sz w:val="20"/>
          <w:szCs w:val="20"/>
        </w:rPr>
        <w:t>Biura Zarządzania Doświadczeniami Pacjenta</w:t>
      </w:r>
    </w:p>
    <w:p w14:paraId="3BF13A6E" w14:textId="2BCDE8AF" w:rsidR="003A21E9" w:rsidRPr="00774976" w:rsidRDefault="007B73DC" w:rsidP="00774976">
      <w:pPr>
        <w:spacing w:line="260" w:lineRule="exact"/>
        <w:ind w:right="902"/>
        <w:rPr>
          <w:rFonts w:ascii="Source Sans Pro" w:hAnsi="Source Sans Pro" w:cstheme="minorHAnsi"/>
          <w:bCs/>
          <w:sz w:val="20"/>
          <w:szCs w:val="20"/>
        </w:rPr>
      </w:pPr>
      <w:r w:rsidRPr="00774976">
        <w:rPr>
          <w:rFonts w:ascii="Source Sans Pro" w:hAnsi="Source Sans Pro" w:cstheme="minorHAnsi"/>
          <w:bCs/>
          <w:sz w:val="20"/>
          <w:szCs w:val="20"/>
        </w:rPr>
        <w:t xml:space="preserve">     </w:t>
      </w:r>
      <w:r w:rsidR="002E1341" w:rsidRPr="00774976">
        <w:rPr>
          <w:rFonts w:ascii="Source Sans Pro" w:hAnsi="Source Sans Pro" w:cstheme="minorHAnsi"/>
          <w:bCs/>
          <w:sz w:val="20"/>
          <w:szCs w:val="20"/>
        </w:rPr>
        <w:t xml:space="preserve">    </w:t>
      </w:r>
    </w:p>
    <w:p w14:paraId="574CEAB0" w14:textId="77777777" w:rsidR="00B50FE3" w:rsidRDefault="00C53E49" w:rsidP="00774976">
      <w:pPr>
        <w:spacing w:line="260" w:lineRule="exact"/>
        <w:ind w:right="902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3C0EEC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="007B73DC" w:rsidRPr="003C0EEC">
        <w:rPr>
          <w:rFonts w:ascii="Source Sans Pro" w:hAnsi="Source Sans Pro" w:cstheme="minorHAnsi"/>
          <w:b/>
          <w:sz w:val="20"/>
          <w:szCs w:val="20"/>
        </w:rPr>
        <w:t xml:space="preserve"> </w:t>
      </w:r>
    </w:p>
    <w:p w14:paraId="5F6EA883" w14:textId="72C05369" w:rsidR="00AA6081" w:rsidRPr="003C0EEC" w:rsidRDefault="00D05522" w:rsidP="00774976">
      <w:pPr>
        <w:spacing w:line="260" w:lineRule="exact"/>
        <w:ind w:right="902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3C0EEC">
        <w:rPr>
          <w:rFonts w:ascii="Source Sans Pro" w:hAnsi="Source Sans Pro" w:cstheme="minorHAnsi"/>
          <w:b/>
          <w:sz w:val="20"/>
          <w:szCs w:val="20"/>
        </w:rPr>
        <w:t>STANDARDY</w:t>
      </w:r>
      <w:r w:rsidRPr="003C0EEC">
        <w:rPr>
          <w:rFonts w:ascii="Source Sans Pro" w:hAnsi="Source Sans Pro" w:cstheme="minorHAnsi"/>
          <w:b/>
          <w:spacing w:val="-6"/>
          <w:sz w:val="20"/>
          <w:szCs w:val="20"/>
        </w:rPr>
        <w:t xml:space="preserve"> </w:t>
      </w:r>
      <w:r w:rsidRPr="003C0EEC">
        <w:rPr>
          <w:rFonts w:ascii="Source Sans Pro" w:hAnsi="Source Sans Pro" w:cstheme="minorHAnsi"/>
          <w:b/>
          <w:sz w:val="20"/>
          <w:szCs w:val="20"/>
        </w:rPr>
        <w:t>OCHRONY</w:t>
      </w:r>
      <w:r w:rsidRPr="003C0EEC">
        <w:rPr>
          <w:rFonts w:ascii="Source Sans Pro" w:hAnsi="Source Sans Pro" w:cstheme="minorHAnsi"/>
          <w:b/>
          <w:spacing w:val="-4"/>
          <w:sz w:val="20"/>
          <w:szCs w:val="20"/>
        </w:rPr>
        <w:t xml:space="preserve"> </w:t>
      </w:r>
      <w:r w:rsidRPr="003C0EEC">
        <w:rPr>
          <w:rFonts w:ascii="Source Sans Pro" w:hAnsi="Source Sans Pro" w:cstheme="minorHAnsi"/>
          <w:b/>
          <w:spacing w:val="-2"/>
          <w:sz w:val="20"/>
          <w:szCs w:val="20"/>
        </w:rPr>
        <w:t>MAŁOLETNICH</w:t>
      </w:r>
      <w:r w:rsidR="00E43290">
        <w:rPr>
          <w:rFonts w:ascii="Source Sans Pro" w:hAnsi="Source Sans Pro" w:cstheme="minorHAnsi"/>
          <w:b/>
          <w:sz w:val="20"/>
          <w:szCs w:val="20"/>
        </w:rPr>
        <w:t xml:space="preserve"> W</w:t>
      </w:r>
      <w:r w:rsidR="00575894" w:rsidRPr="003C0EEC">
        <w:rPr>
          <w:rFonts w:ascii="Source Sans Pro" w:hAnsi="Source Sans Pro" w:cstheme="minorHAnsi"/>
          <w:b/>
          <w:sz w:val="20"/>
          <w:szCs w:val="20"/>
        </w:rPr>
        <w:t xml:space="preserve"> PZU ZDROWIE </w:t>
      </w:r>
      <w:r w:rsidR="002E0B40" w:rsidRPr="003C0EEC">
        <w:rPr>
          <w:rFonts w:ascii="Source Sans Pro" w:hAnsi="Source Sans Pro" w:cstheme="minorHAnsi"/>
          <w:b/>
          <w:sz w:val="20"/>
          <w:szCs w:val="20"/>
        </w:rPr>
        <w:t>SA</w:t>
      </w:r>
    </w:p>
    <w:p w14:paraId="75A5EBCD" w14:textId="77777777" w:rsidR="00B50FE3" w:rsidRDefault="00B50FE3" w:rsidP="00774976">
      <w:pPr>
        <w:spacing w:line="260" w:lineRule="exact"/>
        <w:ind w:right="387"/>
        <w:rPr>
          <w:rFonts w:ascii="Source Sans Pro" w:hAnsi="Source Sans Pro" w:cstheme="minorHAnsi"/>
          <w:b/>
          <w:sz w:val="20"/>
          <w:szCs w:val="20"/>
        </w:rPr>
      </w:pPr>
    </w:p>
    <w:p w14:paraId="3F4CE62B" w14:textId="10DEDD14" w:rsidR="00AA6081" w:rsidRPr="00B50FE3" w:rsidRDefault="00D74CBA" w:rsidP="00774976">
      <w:pPr>
        <w:spacing w:line="260" w:lineRule="exact"/>
        <w:ind w:right="387"/>
      </w:pPr>
      <w:r w:rsidRPr="00B50FE3">
        <w:rPr>
          <w:rFonts w:ascii="Source Sans Pro" w:hAnsi="Source Sans Pro" w:cstheme="minorHAnsi"/>
          <w:sz w:val="20"/>
          <w:szCs w:val="20"/>
        </w:rPr>
        <w:t>Spis treści</w:t>
      </w:r>
      <w:r w:rsidR="00E23DD0" w:rsidRPr="00B50FE3">
        <w:rPr>
          <w:rFonts w:ascii="Source Sans Pro" w:hAnsi="Source Sans Pro" w:cstheme="minorHAnsi"/>
          <w:sz w:val="20"/>
          <w:szCs w:val="20"/>
        </w:rPr>
        <w:t>:</w:t>
      </w:r>
    </w:p>
    <w:p w14:paraId="3B379575" w14:textId="1146CC08" w:rsidR="00790F2A" w:rsidRPr="00B50FE3" w:rsidRDefault="00330FD7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Fonts w:cstheme="minorHAnsi"/>
          <w:b w:val="0"/>
          <w:bCs w:val="0"/>
        </w:rPr>
        <w:fldChar w:fldCharType="begin"/>
      </w:r>
      <w:r w:rsidRPr="00B50FE3">
        <w:rPr>
          <w:rFonts w:cstheme="minorHAnsi"/>
          <w:b w:val="0"/>
          <w:bCs w:val="0"/>
        </w:rPr>
        <w:instrText xml:space="preserve"> TOC \h \z \t "Roboczo 1;1" </w:instrText>
      </w:r>
      <w:r w:rsidRPr="00B50FE3">
        <w:rPr>
          <w:rFonts w:cstheme="minorHAnsi"/>
          <w:b w:val="0"/>
          <w:bCs w:val="0"/>
        </w:rPr>
        <w:fldChar w:fldCharType="separate"/>
      </w:r>
      <w:hyperlink w:anchor="_Toc221868595" w:history="1">
        <w:r w:rsidR="00790F2A" w:rsidRPr="00B50FE3">
          <w:rPr>
            <w:rStyle w:val="Hipercze"/>
            <w:b w:val="0"/>
            <w:bCs w:val="0"/>
            <w:color w:val="auto"/>
            <w:u w:val="none"/>
          </w:rPr>
          <w:t>Rozdział 1. Postanowienia ogólne</w:t>
        </w:r>
        <w:r w:rsidR="00790F2A" w:rsidRPr="00B50FE3">
          <w:rPr>
            <w:b w:val="0"/>
            <w:bCs w:val="0"/>
            <w:webHidden/>
          </w:rPr>
          <w:tab/>
        </w:r>
        <w:r w:rsidR="003D569D">
          <w:rPr>
            <w:b w:val="0"/>
            <w:bCs w:val="0"/>
            <w:webHidden/>
          </w:rPr>
          <w:t>1</w:t>
        </w:r>
      </w:hyperlink>
    </w:p>
    <w:p w14:paraId="5E6D87C3" w14:textId="49AA9D1B" w:rsidR="00790F2A" w:rsidRPr="00B50FE3" w:rsidRDefault="00000000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hyperlink w:anchor="_Toc221868596" w:history="1">
        <w:r w:rsidR="00790F2A" w:rsidRPr="00B50FE3">
          <w:rPr>
            <w:rStyle w:val="Hipercze"/>
            <w:b w:val="0"/>
            <w:bCs w:val="0"/>
            <w:color w:val="auto"/>
            <w:u w:val="none"/>
          </w:rPr>
          <w:t>Rozdział 2. Zasady bezpiecznej rekrutacji</w:t>
        </w:r>
        <w:r w:rsidR="00790F2A" w:rsidRPr="00B50FE3">
          <w:rPr>
            <w:b w:val="0"/>
            <w:bCs w:val="0"/>
            <w:webHidden/>
          </w:rPr>
          <w:tab/>
        </w:r>
        <w:r w:rsidR="002F3354" w:rsidRPr="00B50FE3">
          <w:rPr>
            <w:b w:val="0"/>
            <w:bCs w:val="0"/>
            <w:webHidden/>
          </w:rPr>
          <w:t>2</w:t>
        </w:r>
      </w:hyperlink>
    </w:p>
    <w:p w14:paraId="2AFE3103" w14:textId="48064DCB" w:rsidR="00790F2A" w:rsidRPr="00B50FE3" w:rsidRDefault="00000000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hyperlink w:anchor="_Toc221868597" w:history="1">
        <w:r w:rsidR="00790F2A" w:rsidRPr="00B50FE3">
          <w:rPr>
            <w:rStyle w:val="Hipercze"/>
            <w:b w:val="0"/>
            <w:bCs w:val="0"/>
            <w:color w:val="auto"/>
            <w:u w:val="none"/>
          </w:rPr>
          <w:t xml:space="preserve">Rozdział 3. Zasady zapewniające bezpieczne relacje między </w:t>
        </w:r>
        <w:r w:rsidR="007533E8" w:rsidRPr="00B50FE3">
          <w:rPr>
            <w:rStyle w:val="Hipercze"/>
            <w:b w:val="0"/>
            <w:bCs w:val="0"/>
            <w:color w:val="auto"/>
            <w:u w:val="none"/>
          </w:rPr>
          <w:t>m</w:t>
        </w:r>
        <w:r w:rsidR="00790F2A" w:rsidRPr="00B50FE3">
          <w:rPr>
            <w:rStyle w:val="Hipercze"/>
            <w:b w:val="0"/>
            <w:bCs w:val="0"/>
            <w:color w:val="auto"/>
            <w:u w:val="none"/>
          </w:rPr>
          <w:t xml:space="preserve">ałoletnimi a </w:t>
        </w:r>
        <w:r w:rsidR="007533E8" w:rsidRPr="00B50FE3">
          <w:rPr>
            <w:rStyle w:val="Hipercze"/>
            <w:b w:val="0"/>
            <w:bCs w:val="0"/>
            <w:color w:val="auto"/>
            <w:u w:val="none"/>
          </w:rPr>
          <w:t>p</w:t>
        </w:r>
        <w:r w:rsidR="00790F2A" w:rsidRPr="00B50FE3">
          <w:rPr>
            <w:rStyle w:val="Hipercze"/>
            <w:b w:val="0"/>
            <w:bCs w:val="0"/>
            <w:color w:val="auto"/>
            <w:u w:val="none"/>
          </w:rPr>
          <w:t>ersonelem Centrum Medycznego</w:t>
        </w:r>
        <w:r w:rsidR="00790F2A" w:rsidRPr="00B50FE3">
          <w:rPr>
            <w:b w:val="0"/>
            <w:bCs w:val="0"/>
            <w:webHidden/>
          </w:rPr>
          <w:tab/>
        </w:r>
        <w:r w:rsidR="00B50FE3">
          <w:rPr>
            <w:b w:val="0"/>
            <w:bCs w:val="0"/>
            <w:webHidden/>
          </w:rPr>
          <w:t>3</w:t>
        </w:r>
      </w:hyperlink>
    </w:p>
    <w:p w14:paraId="610C0848" w14:textId="55A6C068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4. </w:t>
      </w:r>
      <w:hyperlink w:anchor="_Toc221868599" w:history="1">
        <w:r w:rsidR="006A3D2A" w:rsidRPr="00B50FE3">
          <w:rPr>
            <w:rStyle w:val="Hipercze"/>
            <w:b w:val="0"/>
            <w:bCs w:val="0"/>
            <w:color w:val="auto"/>
            <w:u w:val="none"/>
          </w:rPr>
          <w:t>Wymogi dotyczące bezpiecznych relacji między małoletnimi a personelem Cetrum Medycznego</w:t>
        </w:r>
        <w:r w:rsidRPr="00B50FE3">
          <w:rPr>
            <w:b w:val="0"/>
            <w:bCs w:val="0"/>
            <w:webHidden/>
          </w:rPr>
          <w:tab/>
        </w:r>
        <w:r w:rsidR="00F3116C">
          <w:rPr>
            <w:b w:val="0"/>
            <w:bCs w:val="0"/>
            <w:webHidden/>
          </w:rPr>
          <w:t>4</w:t>
        </w:r>
      </w:hyperlink>
    </w:p>
    <w:p w14:paraId="029778D4" w14:textId="7D02C749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5. </w:t>
      </w:r>
      <w:hyperlink w:anchor="_Toc221868601" w:history="1">
        <w:r w:rsidR="006A3D2A" w:rsidRPr="00B50FE3">
          <w:rPr>
            <w:rStyle w:val="Hipercze"/>
            <w:b w:val="0"/>
            <w:bCs w:val="0"/>
            <w:color w:val="auto"/>
            <w:u w:val="none"/>
          </w:rPr>
          <w:t>P</w:t>
        </w:r>
        <w:r w:rsidRPr="00B50FE3">
          <w:rPr>
            <w:rStyle w:val="Hipercze"/>
            <w:b w:val="0"/>
            <w:bCs w:val="0"/>
            <w:color w:val="auto"/>
            <w:u w:val="none"/>
          </w:rPr>
          <w:t>rocedura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 xml:space="preserve">podejmowania interwencji w sytuacji podejrzenia krzywdzenia oraz osoba odpowiedzialna za przyjmowanie zgłoszeń </w:t>
        </w:r>
        <w:r w:rsidRPr="00B50FE3">
          <w:rPr>
            <w:b w:val="0"/>
            <w:bCs w:val="0"/>
            <w:webHidden/>
          </w:rPr>
          <w:tab/>
        </w:r>
        <w:r w:rsidR="00B50FE3">
          <w:rPr>
            <w:b w:val="0"/>
            <w:bCs w:val="0"/>
            <w:webHidden/>
          </w:rPr>
          <w:t>4</w:t>
        </w:r>
      </w:hyperlink>
    </w:p>
    <w:p w14:paraId="785D464A" w14:textId="386A2BE9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6. </w:t>
      </w:r>
      <w:hyperlink w:anchor="_Toc221868603" w:history="1">
        <w:r w:rsidRPr="00B50FE3">
          <w:rPr>
            <w:rStyle w:val="Hipercze"/>
            <w:b w:val="0"/>
            <w:bCs w:val="0"/>
            <w:color w:val="auto"/>
            <w:u w:val="none"/>
          </w:rPr>
          <w:t>Zasady aktualizacji Standardów oraz zakres kompetencji osób odpowiedzialnych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za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przygotowanie</w:t>
        </w:r>
        <w:r w:rsidRPr="00B50FE3">
          <w:rPr>
            <w:rStyle w:val="Hipercze"/>
            <w:b w:val="0"/>
            <w:bCs w:val="0"/>
            <w:color w:val="auto"/>
            <w:spacing w:val="-6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członków</w:t>
        </w:r>
        <w:r w:rsidRPr="00B50FE3">
          <w:rPr>
            <w:rStyle w:val="Hipercze"/>
            <w:b w:val="0"/>
            <w:bCs w:val="0"/>
            <w:color w:val="auto"/>
            <w:spacing w:val="-7"/>
            <w:u w:val="none"/>
          </w:rPr>
          <w:t xml:space="preserve"> </w:t>
        </w:r>
        <w:r w:rsidR="00B50FE3">
          <w:rPr>
            <w:rStyle w:val="Hipercze"/>
            <w:b w:val="0"/>
            <w:bCs w:val="0"/>
            <w:color w:val="auto"/>
            <w:u w:val="none"/>
          </w:rPr>
          <w:t>p</w:t>
        </w:r>
        <w:r w:rsidRPr="00B50FE3">
          <w:rPr>
            <w:rStyle w:val="Hipercze"/>
            <w:b w:val="0"/>
            <w:bCs w:val="0"/>
            <w:color w:val="auto"/>
            <w:u w:val="none"/>
          </w:rPr>
          <w:t>ersonelu</w:t>
        </w:r>
        <w:r w:rsidRPr="00B50FE3">
          <w:rPr>
            <w:rStyle w:val="Hipercze"/>
            <w:b w:val="0"/>
            <w:bCs w:val="0"/>
            <w:color w:val="auto"/>
            <w:spacing w:val="-7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do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ich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stosowania</w:t>
        </w:r>
        <w:r w:rsidRPr="00B50FE3">
          <w:rPr>
            <w:b w:val="0"/>
            <w:bCs w:val="0"/>
            <w:webHidden/>
          </w:rPr>
          <w:tab/>
        </w:r>
        <w:r w:rsidR="00B50FE3">
          <w:rPr>
            <w:b w:val="0"/>
            <w:bCs w:val="0"/>
            <w:webHidden/>
          </w:rPr>
          <w:t>5</w:t>
        </w:r>
      </w:hyperlink>
    </w:p>
    <w:p w14:paraId="1DDC360A" w14:textId="0854A1C8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7. </w:t>
      </w:r>
      <w:hyperlink w:anchor="_Toc221868605" w:history="1">
        <w:r w:rsidRPr="00B50FE3">
          <w:rPr>
            <w:rStyle w:val="Hipercze"/>
            <w:b w:val="0"/>
            <w:bCs w:val="0"/>
            <w:color w:val="auto"/>
            <w:u w:val="none"/>
          </w:rPr>
          <w:t>Zasady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udostępniania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rodzicom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albo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opiekunom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prawnym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lub</w:t>
        </w:r>
        <w:r w:rsidRPr="00B50FE3">
          <w:rPr>
            <w:rStyle w:val="Hipercze"/>
            <w:b w:val="0"/>
            <w:bCs w:val="0"/>
            <w:color w:val="auto"/>
            <w:spacing w:val="-7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faktycznym</w:t>
        </w:r>
        <w:r w:rsidRPr="00B50FE3">
          <w:rPr>
            <w:rStyle w:val="Hipercze"/>
            <w:b w:val="0"/>
            <w:bCs w:val="0"/>
            <w:color w:val="auto"/>
            <w:spacing w:val="-5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 xml:space="preserve">oraz </w:t>
        </w:r>
        <w:r w:rsidR="007533E8" w:rsidRPr="00B50FE3">
          <w:rPr>
            <w:rStyle w:val="Hipercze"/>
            <w:b w:val="0"/>
            <w:bCs w:val="0"/>
            <w:color w:val="auto"/>
            <w:u w:val="none"/>
          </w:rPr>
          <w:t>m</w:t>
        </w:r>
        <w:r w:rsidRPr="00B50FE3">
          <w:rPr>
            <w:rStyle w:val="Hipercze"/>
            <w:b w:val="0"/>
            <w:bCs w:val="0"/>
            <w:color w:val="auto"/>
            <w:u w:val="none"/>
          </w:rPr>
          <w:t>ałoletnim Standardów do zapoznania się z nimi i ich stosowania</w:t>
        </w:r>
        <w:r w:rsidRPr="00B50FE3">
          <w:rPr>
            <w:b w:val="0"/>
            <w:bCs w:val="0"/>
            <w:webHidden/>
          </w:rPr>
          <w:tab/>
        </w:r>
        <w:r w:rsidR="00DF7615" w:rsidRPr="00B50FE3">
          <w:rPr>
            <w:b w:val="0"/>
            <w:bCs w:val="0"/>
            <w:webHidden/>
          </w:rPr>
          <w:t>6</w:t>
        </w:r>
      </w:hyperlink>
    </w:p>
    <w:p w14:paraId="5A761202" w14:textId="67A39688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8. </w:t>
      </w:r>
      <w:hyperlink w:anchor="_Toc221868607" w:history="1">
        <w:r w:rsidRPr="00B50FE3">
          <w:rPr>
            <w:rStyle w:val="Hipercze"/>
            <w:b w:val="0"/>
            <w:bCs w:val="0"/>
            <w:color w:val="auto"/>
            <w:u w:val="none"/>
          </w:rPr>
          <w:t>Zasady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ustalania</w:t>
        </w:r>
        <w:r w:rsidRPr="00B50FE3">
          <w:rPr>
            <w:rStyle w:val="Hipercze"/>
            <w:b w:val="0"/>
            <w:bCs w:val="0"/>
            <w:color w:val="auto"/>
            <w:spacing w:val="-2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planu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wsparcia</w:t>
        </w:r>
        <w:r w:rsidRPr="00B50FE3">
          <w:rPr>
            <w:rStyle w:val="Hipercze"/>
            <w:b w:val="0"/>
            <w:bCs w:val="0"/>
            <w:color w:val="auto"/>
            <w:spacing w:val="-2"/>
            <w:u w:val="none"/>
          </w:rPr>
          <w:t xml:space="preserve"> </w:t>
        </w:r>
        <w:r w:rsidR="007533E8" w:rsidRPr="00B50FE3">
          <w:rPr>
            <w:rStyle w:val="Hipercze"/>
            <w:b w:val="0"/>
            <w:bCs w:val="0"/>
            <w:color w:val="auto"/>
            <w:u w:val="none"/>
          </w:rPr>
          <w:t>m</w:t>
        </w:r>
        <w:r w:rsidRPr="00B50FE3">
          <w:rPr>
            <w:rStyle w:val="Hipercze"/>
            <w:b w:val="0"/>
            <w:bCs w:val="0"/>
            <w:color w:val="auto"/>
            <w:u w:val="none"/>
          </w:rPr>
          <w:t>ałoletniego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po</w:t>
        </w:r>
        <w:r w:rsidRPr="00B50FE3">
          <w:rPr>
            <w:rStyle w:val="Hipercze"/>
            <w:b w:val="0"/>
            <w:bCs w:val="0"/>
            <w:color w:val="auto"/>
            <w:spacing w:val="-2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ujawnieniu</w:t>
        </w:r>
        <w:r w:rsidRPr="00B50FE3">
          <w:rPr>
            <w:rStyle w:val="Hipercze"/>
            <w:b w:val="0"/>
            <w:bCs w:val="0"/>
            <w:color w:val="auto"/>
            <w:spacing w:val="-2"/>
            <w:u w:val="none"/>
          </w:rPr>
          <w:t xml:space="preserve"> krzywdy</w:t>
        </w:r>
        <w:r w:rsidRPr="00B50FE3">
          <w:rPr>
            <w:b w:val="0"/>
            <w:bCs w:val="0"/>
            <w:webHidden/>
          </w:rPr>
          <w:tab/>
        </w:r>
        <w:r w:rsidR="00B50FE3">
          <w:rPr>
            <w:b w:val="0"/>
            <w:bCs w:val="0"/>
            <w:webHidden/>
          </w:rPr>
          <w:t>6</w:t>
        </w:r>
      </w:hyperlink>
    </w:p>
    <w:p w14:paraId="02495F54" w14:textId="766C7CC9" w:rsidR="00790F2A" w:rsidRPr="00B50FE3" w:rsidRDefault="00790F2A" w:rsidP="006A3D2A">
      <w:pPr>
        <w:pStyle w:val="Spistreci1"/>
        <w:rPr>
          <w:rFonts w:eastAsiaTheme="minorEastAsia" w:cstheme="minorBidi"/>
          <w:b w:val="0"/>
          <w:bCs w:val="0"/>
          <w:kern w:val="2"/>
          <w:lang w:eastAsia="pl-PL"/>
          <w14:ligatures w14:val="standardContextual"/>
        </w:rPr>
      </w:pPr>
      <w:r w:rsidRPr="00B50FE3">
        <w:rPr>
          <w:rStyle w:val="Hipercze"/>
          <w:b w:val="0"/>
          <w:bCs w:val="0"/>
          <w:color w:val="auto"/>
          <w:u w:val="none"/>
        </w:rPr>
        <w:t xml:space="preserve">Rozdział 9. </w:t>
      </w:r>
      <w:hyperlink w:anchor="_Toc221868609" w:history="1">
        <w:r w:rsidRPr="00B50FE3">
          <w:rPr>
            <w:rStyle w:val="Hipercze"/>
            <w:b w:val="0"/>
            <w:bCs w:val="0"/>
            <w:color w:val="auto"/>
            <w:u w:val="none"/>
          </w:rPr>
          <w:t>Zasady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ochrony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Pr="00B50FE3">
          <w:rPr>
            <w:rStyle w:val="Hipercze"/>
            <w:b w:val="0"/>
            <w:bCs w:val="0"/>
            <w:color w:val="auto"/>
            <w:u w:val="none"/>
          </w:rPr>
          <w:t>wizerunku</w:t>
        </w:r>
        <w:r w:rsidRPr="00B50FE3">
          <w:rPr>
            <w:rStyle w:val="Hipercze"/>
            <w:b w:val="0"/>
            <w:bCs w:val="0"/>
            <w:color w:val="auto"/>
            <w:spacing w:val="-3"/>
            <w:u w:val="none"/>
          </w:rPr>
          <w:t xml:space="preserve"> </w:t>
        </w:r>
        <w:r w:rsidR="007533E8" w:rsidRPr="00B50FE3">
          <w:rPr>
            <w:rStyle w:val="Hipercze"/>
            <w:b w:val="0"/>
            <w:bCs w:val="0"/>
            <w:color w:val="auto"/>
            <w:spacing w:val="-2"/>
            <w:u w:val="none"/>
          </w:rPr>
          <w:t>m</w:t>
        </w:r>
        <w:r w:rsidRPr="00B50FE3">
          <w:rPr>
            <w:rStyle w:val="Hipercze"/>
            <w:b w:val="0"/>
            <w:bCs w:val="0"/>
            <w:color w:val="auto"/>
            <w:spacing w:val="-2"/>
            <w:u w:val="none"/>
          </w:rPr>
          <w:t xml:space="preserve">ałoletniego i </w:t>
        </w:r>
        <w:r w:rsidRPr="00B50FE3">
          <w:rPr>
            <w:rStyle w:val="Hipercze"/>
            <w:b w:val="0"/>
            <w:bCs w:val="0"/>
            <w:color w:val="auto"/>
            <w:u w:val="none"/>
          </w:rPr>
          <w:t>korzystania z urządzeń elektronicznych z dostępem do sieci Internet</w:t>
        </w:r>
        <w:r w:rsidRPr="00B50FE3">
          <w:rPr>
            <w:b w:val="0"/>
            <w:bCs w:val="0"/>
            <w:webHidden/>
          </w:rPr>
          <w:tab/>
        </w:r>
        <w:r w:rsidR="00B50FE3">
          <w:rPr>
            <w:b w:val="0"/>
            <w:bCs w:val="0"/>
            <w:webHidden/>
          </w:rPr>
          <w:t>6</w:t>
        </w:r>
      </w:hyperlink>
    </w:p>
    <w:p w14:paraId="3B9E97BB" w14:textId="44D4E008" w:rsidR="00E34141" w:rsidRPr="003C0EEC" w:rsidRDefault="00330FD7" w:rsidP="002075AF">
      <w:pPr>
        <w:spacing w:line="260" w:lineRule="exact"/>
        <w:rPr>
          <w:rFonts w:ascii="Source Sans Pro" w:hAnsi="Source Sans Pro" w:cstheme="minorHAnsi"/>
          <w:b/>
          <w:sz w:val="20"/>
          <w:szCs w:val="20"/>
        </w:rPr>
      </w:pPr>
      <w:r w:rsidRPr="00B50FE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fldChar w:fldCharType="end"/>
      </w:r>
    </w:p>
    <w:p w14:paraId="2B5F2368" w14:textId="7BDE0E7D" w:rsidR="00B50FE3" w:rsidRDefault="00B40599" w:rsidP="002075AF">
      <w:pPr>
        <w:spacing w:line="360" w:lineRule="auto"/>
        <w:rPr>
          <w:rFonts w:ascii="Source Sans Pro" w:hAnsi="Source Sans Pro" w:cstheme="minorHAnsi"/>
          <w:b/>
          <w:sz w:val="20"/>
          <w:szCs w:val="20"/>
        </w:rPr>
      </w:pPr>
      <w:r>
        <w:rPr>
          <w:rFonts w:ascii="Source Sans Pro" w:hAnsi="Source Sans Pro" w:cstheme="minorHAnsi"/>
          <w:b/>
          <w:sz w:val="20"/>
          <w:szCs w:val="20"/>
        </w:rPr>
        <w:tab/>
      </w:r>
      <w:r>
        <w:rPr>
          <w:rFonts w:ascii="Source Sans Pro" w:hAnsi="Source Sans Pro" w:cstheme="minorHAnsi"/>
          <w:b/>
          <w:sz w:val="20"/>
          <w:szCs w:val="20"/>
        </w:rPr>
        <w:tab/>
      </w:r>
      <w:r>
        <w:rPr>
          <w:rFonts w:ascii="Source Sans Pro" w:hAnsi="Source Sans Pro" w:cstheme="minorHAnsi"/>
          <w:b/>
          <w:sz w:val="20"/>
          <w:szCs w:val="20"/>
        </w:rPr>
        <w:tab/>
      </w:r>
    </w:p>
    <w:p w14:paraId="4001F0E2" w14:textId="296304D8" w:rsidR="00E43290" w:rsidRDefault="002075AF" w:rsidP="006150E7">
      <w:pPr>
        <w:spacing w:line="360" w:lineRule="auto"/>
        <w:ind w:right="907"/>
        <w:rPr>
          <w:rFonts w:ascii="Source Sans Pro" w:hAnsi="Source Sans Pro" w:cstheme="minorHAnsi"/>
          <w:b/>
          <w:sz w:val="20"/>
          <w:szCs w:val="20"/>
        </w:rPr>
      </w:pPr>
      <w:r>
        <w:rPr>
          <w:rFonts w:ascii="Source Sans Pro" w:hAnsi="Source Sans Pro" w:cstheme="minorHAnsi"/>
          <w:b/>
          <w:sz w:val="20"/>
          <w:szCs w:val="20"/>
        </w:rPr>
        <w:t>Rozdział 1. Postanowienia ogólne</w:t>
      </w:r>
    </w:p>
    <w:p w14:paraId="1931B468" w14:textId="16BD9F49" w:rsidR="00E34141" w:rsidRPr="00E34141" w:rsidRDefault="00E34141" w:rsidP="00774976">
      <w:pPr>
        <w:spacing w:line="360" w:lineRule="auto"/>
        <w:rPr>
          <w:rFonts w:ascii="Source Sans Pro" w:hAnsi="Source Sans Pro" w:cstheme="minorHAnsi"/>
          <w:b/>
          <w:sz w:val="20"/>
          <w:szCs w:val="20"/>
        </w:rPr>
      </w:pPr>
    </w:p>
    <w:p w14:paraId="5B435B67" w14:textId="3396E3AD" w:rsidR="008F1C22" w:rsidRPr="0065574E" w:rsidRDefault="008F1C22" w:rsidP="008F1C22">
      <w:pPr>
        <w:spacing w:line="260" w:lineRule="exact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65574E">
        <w:rPr>
          <w:rFonts w:ascii="Source Sans Pro" w:hAnsi="Source Sans Pro" w:cstheme="minorHAnsi"/>
          <w:b/>
          <w:bCs/>
          <w:sz w:val="20"/>
          <w:szCs w:val="20"/>
        </w:rPr>
        <w:t>Zakres przedmiotowy</w:t>
      </w:r>
      <w:r>
        <w:rPr>
          <w:rFonts w:ascii="Source Sans Pro" w:hAnsi="Source Sans Pro" w:cstheme="minorHAnsi"/>
          <w:b/>
          <w:bCs/>
          <w:sz w:val="20"/>
          <w:szCs w:val="20"/>
        </w:rPr>
        <w:t xml:space="preserve"> i podmiotowy</w:t>
      </w:r>
    </w:p>
    <w:p w14:paraId="42166273" w14:textId="77777777" w:rsidR="008F1C22" w:rsidRPr="0065574E" w:rsidRDefault="008F1C22" w:rsidP="008F1C22">
      <w:pPr>
        <w:pStyle w:val="Bezodstpw"/>
        <w:spacing w:line="260" w:lineRule="exact"/>
        <w:ind w:left="6"/>
        <w:jc w:val="center"/>
        <w:rPr>
          <w:rFonts w:ascii="Source Sans Pro" w:hAnsi="Source Sans Pro" w:cstheme="minorHAnsi"/>
          <w:b/>
          <w:bCs/>
          <w:sz w:val="20"/>
          <w:szCs w:val="20"/>
        </w:rPr>
      </w:pPr>
      <w:bookmarkStart w:id="1" w:name="_Hlk224903228"/>
      <w:r w:rsidRPr="00217EB6">
        <w:rPr>
          <w:rFonts w:ascii="Source Sans Pro" w:hAnsi="Source Sans Pro" w:cstheme="minorHAnsi"/>
          <w:sz w:val="20"/>
          <w:szCs w:val="20"/>
        </w:rPr>
        <w:t>§</w:t>
      </w:r>
      <w:r>
        <w:rPr>
          <w:rFonts w:ascii="Source Sans Pro" w:hAnsi="Source Sans Pro" w:cstheme="minorHAnsi"/>
          <w:sz w:val="20"/>
          <w:szCs w:val="20"/>
        </w:rPr>
        <w:t xml:space="preserve"> </w:t>
      </w:r>
      <w:r w:rsidRPr="00217EB6">
        <w:rPr>
          <w:rFonts w:ascii="Source Sans Pro" w:hAnsi="Source Sans Pro" w:cstheme="minorHAnsi"/>
          <w:sz w:val="20"/>
          <w:szCs w:val="20"/>
        </w:rPr>
        <w:t>1</w:t>
      </w:r>
    </w:p>
    <w:bookmarkEnd w:id="1"/>
    <w:p w14:paraId="0DCCF333" w14:textId="77777777" w:rsidR="007D0EC9" w:rsidRDefault="008F1C22" w:rsidP="007D0EC9">
      <w:pPr>
        <w:pStyle w:val="Bezodstpw"/>
        <w:numPr>
          <w:ilvl w:val="0"/>
          <w:numId w:val="79"/>
        </w:numPr>
        <w:spacing w:line="260" w:lineRule="exact"/>
        <w:ind w:left="426" w:hanging="426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Standardy Ochrony Małoletnich w PZU Zdrowie S</w:t>
      </w:r>
      <w:r>
        <w:rPr>
          <w:rFonts w:ascii="Source Sans Pro" w:hAnsi="Source Sans Pro" w:cstheme="minorHAnsi"/>
          <w:sz w:val="20"/>
          <w:szCs w:val="20"/>
        </w:rPr>
        <w:t>A, zwane dalej: „Standardami”,</w:t>
      </w:r>
      <w:r w:rsidRPr="0065574E">
        <w:rPr>
          <w:rFonts w:ascii="Source Sans Pro" w:hAnsi="Source Sans Pro" w:cstheme="minorHAnsi"/>
          <w:sz w:val="20"/>
          <w:szCs w:val="20"/>
        </w:rPr>
        <w:t xml:space="preserve"> zostały opracowane </w:t>
      </w:r>
      <w:r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 xml:space="preserve">w związku z obowiązkami prawnymi nałożonymi ustawą </w:t>
      </w:r>
      <w:r>
        <w:rPr>
          <w:rFonts w:ascii="Source Sans Pro" w:hAnsi="Source Sans Pro" w:cstheme="minorHAnsi"/>
          <w:sz w:val="20"/>
          <w:szCs w:val="20"/>
        </w:rPr>
        <w:t>z dnia 13 maja 2016 r.</w:t>
      </w:r>
      <w:r w:rsidRPr="0065574E">
        <w:rPr>
          <w:rFonts w:ascii="Source Sans Pro" w:hAnsi="Source Sans Pro" w:cstheme="minorHAnsi"/>
          <w:sz w:val="20"/>
          <w:szCs w:val="20"/>
        </w:rPr>
        <w:t xml:space="preserve"> o przeciwdziałaniu zagrożeniom przestępczością na tle seksualnym i ochronie małoletnich.</w:t>
      </w:r>
    </w:p>
    <w:p w14:paraId="09FEF745" w14:textId="3D76B365" w:rsidR="008F1C22" w:rsidRPr="007D0EC9" w:rsidRDefault="008F1C22" w:rsidP="007D0EC9">
      <w:pPr>
        <w:pStyle w:val="Bezodstpw"/>
        <w:numPr>
          <w:ilvl w:val="0"/>
          <w:numId w:val="79"/>
        </w:numPr>
        <w:spacing w:line="260" w:lineRule="exact"/>
        <w:ind w:left="426" w:hanging="426"/>
        <w:jc w:val="both"/>
        <w:rPr>
          <w:rFonts w:ascii="Source Sans Pro" w:hAnsi="Source Sans Pro" w:cstheme="minorHAnsi"/>
          <w:sz w:val="20"/>
          <w:szCs w:val="20"/>
        </w:rPr>
      </w:pPr>
      <w:r w:rsidRPr="007D0EC9">
        <w:rPr>
          <w:rFonts w:ascii="Source Sans Pro" w:hAnsi="Source Sans Pro" w:cstheme="minorHAnsi"/>
          <w:sz w:val="20"/>
          <w:szCs w:val="20"/>
        </w:rPr>
        <w:t>Obowiązek przestrzegania Standardów spoczywa na personelu oraz kierownictwie.</w:t>
      </w:r>
    </w:p>
    <w:p w14:paraId="1C6C1041" w14:textId="3128824A" w:rsidR="008935BE" w:rsidRPr="0065574E" w:rsidRDefault="007D0EC9" w:rsidP="00774976">
      <w:pPr>
        <w:pStyle w:val="Bezodstpw"/>
        <w:numPr>
          <w:ilvl w:val="0"/>
          <w:numId w:val="79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 xml:space="preserve"> </w:t>
      </w:r>
      <w:r w:rsidR="007F0DBE" w:rsidRPr="0065574E">
        <w:rPr>
          <w:rFonts w:ascii="Source Sans Pro" w:hAnsi="Source Sans Pro" w:cstheme="minorHAnsi"/>
          <w:sz w:val="20"/>
          <w:szCs w:val="20"/>
        </w:rPr>
        <w:t>Standardy</w:t>
      </w:r>
      <w:r w:rsidR="000900E3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64439E">
        <w:rPr>
          <w:rFonts w:ascii="Source Sans Pro" w:hAnsi="Source Sans Pro" w:cstheme="minorHAnsi"/>
          <w:sz w:val="20"/>
          <w:szCs w:val="20"/>
        </w:rPr>
        <w:t>określają w szczególności</w:t>
      </w:r>
      <w:r w:rsidR="00E43290">
        <w:rPr>
          <w:rFonts w:ascii="Source Sans Pro" w:hAnsi="Source Sans Pro" w:cstheme="minorHAnsi"/>
          <w:sz w:val="20"/>
          <w:szCs w:val="20"/>
        </w:rPr>
        <w:t xml:space="preserve"> zasady</w:t>
      </w:r>
      <w:r w:rsidR="00E23DD0" w:rsidRPr="0065574E">
        <w:rPr>
          <w:rFonts w:ascii="Source Sans Pro" w:hAnsi="Source Sans Pro" w:cstheme="minorHAnsi"/>
          <w:sz w:val="20"/>
          <w:szCs w:val="20"/>
        </w:rPr>
        <w:t>:</w:t>
      </w:r>
    </w:p>
    <w:p w14:paraId="49994E00" w14:textId="76FF5818" w:rsidR="008935BE" w:rsidRPr="00774976" w:rsidRDefault="008935BE" w:rsidP="00774976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bezpiecznej rekrutacji do pracy w Centrum Medycznym</w:t>
      </w:r>
      <w:r w:rsidR="0064439E">
        <w:rPr>
          <w:rFonts w:ascii="Source Sans Pro" w:hAnsi="Source Sans Pro" w:cstheme="minorHAnsi"/>
          <w:color w:val="000000" w:themeColor="text1"/>
          <w:sz w:val="20"/>
          <w:szCs w:val="20"/>
        </w:rPr>
        <w:t>;</w:t>
      </w:r>
    </w:p>
    <w:p w14:paraId="0DCC57A1" w14:textId="48C4E18C" w:rsidR="008935BE" w:rsidRPr="0065574E" w:rsidRDefault="008935BE" w:rsidP="00774976">
      <w:pPr>
        <w:pStyle w:val="Bezodstpw"/>
        <w:numPr>
          <w:ilvl w:val="0"/>
          <w:numId w:val="63"/>
        </w:numPr>
        <w:spacing w:line="260" w:lineRule="exact"/>
        <w:rPr>
          <w:rFonts w:ascii="Source Sans Pro" w:eastAsia="Times New Roman" w:hAnsi="Source Sans Pro" w:cstheme="minorHAnsi"/>
          <w:kern w:val="0"/>
          <w:sz w:val="20"/>
          <w:szCs w:val="20"/>
          <w14:ligatures w14:val="none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bezpiecznych relacji </w:t>
      </w:r>
      <w:r w:rsidR="00E43290">
        <w:rPr>
          <w:rFonts w:ascii="Source Sans Pro" w:hAnsi="Source Sans Pro" w:cstheme="minorHAnsi"/>
          <w:sz w:val="20"/>
          <w:szCs w:val="20"/>
        </w:rPr>
        <w:t>personelu z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C556B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</w:t>
      </w:r>
      <w:r w:rsidR="00E43290">
        <w:rPr>
          <w:rFonts w:ascii="Source Sans Pro" w:hAnsi="Source Sans Pro" w:cstheme="minorHAnsi"/>
          <w:sz w:val="20"/>
          <w:szCs w:val="20"/>
        </w:rPr>
        <w:t>mi</w:t>
      </w:r>
      <w:r w:rsidR="0064439E">
        <w:rPr>
          <w:rFonts w:ascii="Source Sans Pro" w:hAnsi="Source Sans Pro" w:cstheme="minorHAnsi"/>
          <w:sz w:val="20"/>
          <w:szCs w:val="20"/>
        </w:rPr>
        <w:t>;</w:t>
      </w:r>
    </w:p>
    <w:p w14:paraId="6532BBFB" w14:textId="72C77EC4" w:rsidR="008935BE" w:rsidRPr="0065574E" w:rsidRDefault="008935BE" w:rsidP="00774976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reagowania na przypadki podejrzenia, że </w:t>
      </w:r>
      <w:r w:rsidR="00C556B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 doświadcza krzywdzenia</w:t>
      </w:r>
      <w:r w:rsidR="0064439E">
        <w:rPr>
          <w:rFonts w:ascii="Source Sans Pro" w:hAnsi="Source Sans Pro" w:cstheme="minorHAnsi"/>
          <w:sz w:val="20"/>
          <w:szCs w:val="20"/>
        </w:rPr>
        <w:t>;</w:t>
      </w:r>
    </w:p>
    <w:p w14:paraId="6B90A72B" w14:textId="72B2B5CB" w:rsidR="008935BE" w:rsidRPr="0065574E" w:rsidRDefault="008935BE" w:rsidP="00774976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ochrony wizerunku </w:t>
      </w:r>
      <w:r w:rsidR="00C556B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i danych osobowych </w:t>
      </w:r>
      <w:r w:rsidR="00C556B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ałoletnich, bezpiecznego korzystania </w:t>
      </w:r>
      <w:r w:rsidR="003B4F1B"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>z Internetu i mediów elektronicznych</w:t>
      </w:r>
      <w:r w:rsidR="00C91DD5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5BF46F92" w14:textId="26D45D4E" w:rsidR="008C3378" w:rsidRPr="0065574E" w:rsidRDefault="008C3378" w:rsidP="041B05E5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 xml:space="preserve">szkolenia </w:t>
      </w:r>
      <w:r w:rsidR="0AC959AB" w:rsidRPr="041B05E5">
        <w:rPr>
          <w:rFonts w:ascii="Source Sans Pro" w:hAnsi="Source Sans Pro"/>
          <w:sz w:val="20"/>
          <w:szCs w:val="20"/>
        </w:rPr>
        <w:t xml:space="preserve">personelu </w:t>
      </w:r>
      <w:r w:rsidRPr="041B05E5">
        <w:rPr>
          <w:rFonts w:ascii="Source Sans Pro" w:hAnsi="Source Sans Pro"/>
          <w:sz w:val="20"/>
          <w:szCs w:val="20"/>
        </w:rPr>
        <w:t xml:space="preserve"> na temat ochrony </w:t>
      </w:r>
      <w:r w:rsidR="00C556B4" w:rsidRPr="041B05E5">
        <w:rPr>
          <w:rFonts w:ascii="Source Sans Pro" w:hAnsi="Source Sans Pro"/>
          <w:sz w:val="20"/>
          <w:szCs w:val="20"/>
        </w:rPr>
        <w:t>m</w:t>
      </w:r>
      <w:r w:rsidRPr="041B05E5">
        <w:rPr>
          <w:rFonts w:ascii="Source Sans Pro" w:hAnsi="Source Sans Pro"/>
          <w:sz w:val="20"/>
          <w:szCs w:val="20"/>
        </w:rPr>
        <w:t xml:space="preserve">ałoletnich przed krzywdzeniem oraz udzielania pomocy </w:t>
      </w:r>
      <w:r w:rsidR="00FB4A84" w:rsidRPr="041B05E5">
        <w:rPr>
          <w:rFonts w:ascii="Source Sans Pro" w:hAnsi="Source Sans Pro"/>
          <w:sz w:val="20"/>
          <w:szCs w:val="20"/>
        </w:rPr>
        <w:t>m</w:t>
      </w:r>
      <w:r w:rsidRPr="041B05E5">
        <w:rPr>
          <w:rFonts w:ascii="Source Sans Pro" w:hAnsi="Source Sans Pro"/>
          <w:sz w:val="20"/>
          <w:szCs w:val="20"/>
        </w:rPr>
        <w:t>ałoletnim w sytuacjach zagrożenia, w zakresie:</w:t>
      </w:r>
    </w:p>
    <w:p w14:paraId="6986796F" w14:textId="52FC04A9" w:rsidR="008C3378" w:rsidRPr="0065574E" w:rsidRDefault="008C3378" w:rsidP="00013785">
      <w:pPr>
        <w:pStyle w:val="Bezodstpw"/>
        <w:numPr>
          <w:ilvl w:val="0"/>
          <w:numId w:val="8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rozpoznawania objawów krzywdzenia </w:t>
      </w:r>
      <w:r w:rsidR="00C556B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ałoletnich</w:t>
      </w:r>
      <w:r w:rsidR="00C91DD5" w:rsidRPr="0065574E">
        <w:rPr>
          <w:rFonts w:ascii="Source Sans Pro" w:hAnsi="Source Sans Pro" w:cstheme="minorHAnsi"/>
          <w:sz w:val="20"/>
          <w:szCs w:val="20"/>
        </w:rPr>
        <w:t>,</w:t>
      </w:r>
    </w:p>
    <w:p w14:paraId="45DEF980" w14:textId="294BAE93" w:rsidR="008C3378" w:rsidRPr="0065574E" w:rsidRDefault="008C3378" w:rsidP="00013785">
      <w:pPr>
        <w:pStyle w:val="Bezodstpw"/>
        <w:numPr>
          <w:ilvl w:val="0"/>
          <w:numId w:val="8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procedur interwencji w przypadku podejrzeń krzywdzenia</w:t>
      </w:r>
      <w:r w:rsidR="00C91DD5" w:rsidRPr="0065574E">
        <w:rPr>
          <w:rFonts w:ascii="Source Sans Pro" w:hAnsi="Source Sans Pro" w:cstheme="minorHAnsi"/>
          <w:sz w:val="20"/>
          <w:szCs w:val="20"/>
        </w:rPr>
        <w:t>,</w:t>
      </w:r>
    </w:p>
    <w:p w14:paraId="6A5C49E6" w14:textId="4A657BCB" w:rsidR="008C3378" w:rsidRPr="0065574E" w:rsidRDefault="008C3378" w:rsidP="041B05E5">
      <w:pPr>
        <w:pStyle w:val="Bezodstpw"/>
        <w:numPr>
          <w:ilvl w:val="0"/>
          <w:numId w:val="83"/>
        </w:numPr>
        <w:spacing w:line="260" w:lineRule="exact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>odpowiedzialności prawnej p</w:t>
      </w:r>
      <w:r w:rsidR="053AC1B5" w:rsidRPr="041B05E5">
        <w:rPr>
          <w:rFonts w:ascii="Source Sans Pro" w:hAnsi="Source Sans Pro"/>
          <w:sz w:val="20"/>
          <w:szCs w:val="20"/>
        </w:rPr>
        <w:t>ersonelu</w:t>
      </w:r>
      <w:r w:rsidR="00D96245" w:rsidRPr="041B05E5">
        <w:rPr>
          <w:rFonts w:ascii="Source Sans Pro" w:hAnsi="Source Sans Pro"/>
          <w:sz w:val="20"/>
          <w:szCs w:val="20"/>
        </w:rPr>
        <w:t xml:space="preserve"> </w:t>
      </w:r>
      <w:r w:rsidRPr="041B05E5">
        <w:rPr>
          <w:rFonts w:ascii="Source Sans Pro" w:hAnsi="Source Sans Pro"/>
          <w:sz w:val="20"/>
          <w:szCs w:val="20"/>
        </w:rPr>
        <w:t>zobowiązan</w:t>
      </w:r>
      <w:r w:rsidR="5530E851" w:rsidRPr="041B05E5">
        <w:rPr>
          <w:rFonts w:ascii="Source Sans Pro" w:hAnsi="Source Sans Pro"/>
          <w:sz w:val="20"/>
          <w:szCs w:val="20"/>
        </w:rPr>
        <w:t>ego</w:t>
      </w:r>
      <w:r w:rsidRPr="041B05E5">
        <w:rPr>
          <w:rFonts w:ascii="Source Sans Pro" w:hAnsi="Source Sans Pro"/>
          <w:sz w:val="20"/>
          <w:szCs w:val="20"/>
        </w:rPr>
        <w:t xml:space="preserve"> do podejmowania interwencji</w:t>
      </w:r>
      <w:r w:rsidR="00C91DD5" w:rsidRPr="041B05E5">
        <w:rPr>
          <w:rFonts w:ascii="Source Sans Pro" w:hAnsi="Source Sans Pro"/>
          <w:sz w:val="20"/>
          <w:szCs w:val="20"/>
        </w:rPr>
        <w:t>;</w:t>
      </w:r>
    </w:p>
    <w:p w14:paraId="592E792F" w14:textId="58144779" w:rsidR="003528F9" w:rsidRPr="0065574E" w:rsidRDefault="003528F9" w:rsidP="041B05E5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>udostępniania przez Centrum Medyczne</w:t>
      </w:r>
      <w:r w:rsidR="007533E8" w:rsidRPr="041B05E5">
        <w:rPr>
          <w:rFonts w:ascii="Source Sans Pro" w:hAnsi="Source Sans Pro"/>
          <w:sz w:val="20"/>
          <w:szCs w:val="20"/>
        </w:rPr>
        <w:t xml:space="preserve"> </w:t>
      </w:r>
      <w:r w:rsidRPr="041B05E5">
        <w:rPr>
          <w:rFonts w:ascii="Source Sans Pro" w:hAnsi="Source Sans Pro"/>
          <w:sz w:val="20"/>
          <w:szCs w:val="20"/>
        </w:rPr>
        <w:t xml:space="preserve">danych kontaktowych instytucji </w:t>
      </w:r>
      <w:r w:rsidR="00FB4A84" w:rsidRPr="041B05E5">
        <w:rPr>
          <w:rFonts w:ascii="Source Sans Pro" w:hAnsi="Source Sans Pro"/>
          <w:sz w:val="20"/>
          <w:szCs w:val="20"/>
        </w:rPr>
        <w:t>m</w:t>
      </w:r>
      <w:r w:rsidRPr="041B05E5">
        <w:rPr>
          <w:rFonts w:ascii="Source Sans Pro" w:hAnsi="Source Sans Pro"/>
          <w:sz w:val="20"/>
          <w:szCs w:val="20"/>
        </w:rPr>
        <w:t xml:space="preserve">ałoletnich oraz zapewnienia do nich dostępu </w:t>
      </w:r>
      <w:r w:rsidR="2A86F06C" w:rsidRPr="041B05E5">
        <w:rPr>
          <w:rFonts w:ascii="Source Sans Pro" w:hAnsi="Source Sans Pro"/>
          <w:sz w:val="20"/>
          <w:szCs w:val="20"/>
        </w:rPr>
        <w:t>personelowi</w:t>
      </w:r>
    </w:p>
    <w:p w14:paraId="063991B3" w14:textId="7E2F1665" w:rsidR="003528F9" w:rsidRPr="0065574E" w:rsidRDefault="003528F9" w:rsidP="001D4A6F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eksponowania informacji na temat możliwości uzyskania pomocy w trudnej sytuacji, w tym numerów bezpłatnych telefonów zaufania dla dzieci i młodzieży</w:t>
      </w:r>
      <w:r w:rsidR="00C91DD5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21B79483" w14:textId="08943DB8" w:rsidR="003528F9" w:rsidRDefault="003528F9">
      <w:pPr>
        <w:pStyle w:val="Bezodstpw"/>
        <w:numPr>
          <w:ilvl w:val="0"/>
          <w:numId w:val="63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przeglądu i aktualizacji Standardów, ze szczególnym uwzględnieniem analizy sytuacji związanych </w:t>
      </w:r>
      <w:r w:rsidR="003B4F1B"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 xml:space="preserve">z wystąpieniem zagrożenia bezpieczeństwa </w:t>
      </w:r>
      <w:r w:rsidR="00B74A3B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ałoletnich.</w:t>
      </w:r>
    </w:p>
    <w:p w14:paraId="0B71E922" w14:textId="157BAB08" w:rsidR="00096C8A" w:rsidRPr="0065574E" w:rsidRDefault="00012171" w:rsidP="00691B21">
      <w:pPr>
        <w:pStyle w:val="Bezodstpw"/>
        <w:numPr>
          <w:ilvl w:val="0"/>
          <w:numId w:val="79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 xml:space="preserve"> </w:t>
      </w:r>
      <w:r w:rsidR="00096C8A">
        <w:rPr>
          <w:rFonts w:ascii="Source Sans Pro" w:hAnsi="Source Sans Pro" w:cstheme="minorHAnsi"/>
          <w:sz w:val="20"/>
          <w:szCs w:val="20"/>
        </w:rPr>
        <w:t>W zakresie nieuregulowanym w Standardach zastosowanie ma UPZP.</w:t>
      </w:r>
    </w:p>
    <w:p w14:paraId="38D3422F" w14:textId="5EF4FB8B" w:rsidR="004C6003" w:rsidRPr="0065574E" w:rsidRDefault="004C6003" w:rsidP="041B05E5">
      <w:pPr>
        <w:pStyle w:val="Bezodstpw"/>
        <w:spacing w:line="260" w:lineRule="exact"/>
        <w:rPr>
          <w:rFonts w:ascii="Source Sans Pro" w:hAnsi="Source Sans Pro"/>
          <w:sz w:val="20"/>
          <w:szCs w:val="20"/>
        </w:rPr>
      </w:pPr>
    </w:p>
    <w:p w14:paraId="4D116F74" w14:textId="412C0839" w:rsidR="004C6003" w:rsidRPr="0065574E" w:rsidRDefault="004C6003" w:rsidP="001D4A6F">
      <w:pPr>
        <w:pStyle w:val="Bezodstpw"/>
        <w:spacing w:line="260" w:lineRule="exact"/>
        <w:jc w:val="center"/>
        <w:rPr>
          <w:rFonts w:ascii="Source Sans Pro" w:hAnsi="Source Sans Pro" w:cstheme="minorHAnsi"/>
          <w:b/>
          <w:bCs/>
          <w:sz w:val="20"/>
          <w:szCs w:val="20"/>
        </w:rPr>
      </w:pPr>
      <w:r w:rsidRPr="0065574E">
        <w:rPr>
          <w:rFonts w:ascii="Source Sans Pro" w:hAnsi="Source Sans Pro" w:cstheme="minorHAnsi"/>
          <w:b/>
          <w:bCs/>
          <w:sz w:val="20"/>
          <w:szCs w:val="20"/>
        </w:rPr>
        <w:lastRenderedPageBreak/>
        <w:t>Słownik</w:t>
      </w:r>
    </w:p>
    <w:p w14:paraId="0E2196B4" w14:textId="04F6B74D" w:rsidR="000A12A5" w:rsidRPr="0065574E" w:rsidRDefault="004C6003" w:rsidP="001D4A6F">
      <w:pPr>
        <w:pStyle w:val="Bezodstpw"/>
        <w:spacing w:line="260" w:lineRule="exact"/>
        <w:jc w:val="center"/>
        <w:rPr>
          <w:rFonts w:ascii="Source Sans Pro" w:hAnsi="Source Sans Pro" w:cstheme="minorHAnsi"/>
          <w:sz w:val="20"/>
          <w:szCs w:val="20"/>
        </w:rPr>
      </w:pPr>
      <w:bookmarkStart w:id="2" w:name="_Hlk224575563"/>
      <w:r w:rsidRPr="00E84476">
        <w:rPr>
          <w:rFonts w:ascii="Source Sans Pro" w:hAnsi="Source Sans Pro" w:cstheme="minorHAnsi"/>
          <w:sz w:val="20"/>
          <w:szCs w:val="20"/>
        </w:rPr>
        <w:t>§</w:t>
      </w:r>
      <w:r w:rsidR="003A21E9" w:rsidRPr="00E84476">
        <w:rPr>
          <w:rFonts w:ascii="Source Sans Pro" w:hAnsi="Source Sans Pro" w:cstheme="minorHAnsi"/>
          <w:sz w:val="20"/>
          <w:szCs w:val="20"/>
        </w:rPr>
        <w:t xml:space="preserve"> </w:t>
      </w:r>
      <w:r w:rsidR="00E84476" w:rsidRPr="00FB55C4">
        <w:rPr>
          <w:rFonts w:ascii="Source Sans Pro" w:hAnsi="Source Sans Pro" w:cstheme="minorHAnsi"/>
          <w:sz w:val="20"/>
          <w:szCs w:val="20"/>
        </w:rPr>
        <w:t>2</w:t>
      </w:r>
    </w:p>
    <w:p w14:paraId="6E2E1B27" w14:textId="3028EA70" w:rsidR="00B06739" w:rsidRPr="0065574E" w:rsidRDefault="003528F9" w:rsidP="001D4A6F">
      <w:pPr>
        <w:pStyle w:val="Bezodstpw"/>
        <w:spacing w:line="260" w:lineRule="exact"/>
        <w:jc w:val="both"/>
        <w:rPr>
          <w:rFonts w:ascii="Source Sans Pro" w:eastAsia="Times New Roman" w:hAnsi="Source Sans Pro" w:cstheme="minorHAnsi"/>
          <w:b/>
          <w:bCs/>
          <w:kern w:val="0"/>
          <w:sz w:val="20"/>
          <w:szCs w:val="20"/>
          <w14:ligatures w14:val="none"/>
        </w:rPr>
      </w:pPr>
      <w:r w:rsidRPr="0065574E">
        <w:rPr>
          <w:rFonts w:ascii="Source Sans Pro" w:hAnsi="Source Sans Pro" w:cstheme="minorHAnsi"/>
          <w:sz w:val="20"/>
          <w:szCs w:val="20"/>
        </w:rPr>
        <w:t>Użyte w Standardach określenia oznaczają</w:t>
      </w:r>
      <w:r w:rsidR="00163C4B" w:rsidRPr="0065574E">
        <w:rPr>
          <w:rFonts w:ascii="Source Sans Pro" w:hAnsi="Source Sans Pro" w:cstheme="minorHAnsi"/>
          <w:sz w:val="20"/>
          <w:szCs w:val="20"/>
        </w:rPr>
        <w:t>:</w:t>
      </w:r>
    </w:p>
    <w:p w14:paraId="1797E222" w14:textId="1EA0CC0C" w:rsidR="004431E8" w:rsidRPr="001D4A6F" w:rsidRDefault="004431E8" w:rsidP="001D4A6F">
      <w:pPr>
        <w:pStyle w:val="Akapitzlist"/>
        <w:numPr>
          <w:ilvl w:val="0"/>
          <w:numId w:val="67"/>
        </w:numPr>
        <w:spacing w:line="260" w:lineRule="exact"/>
        <w:rPr>
          <w:rFonts w:ascii="Source Sans Pro" w:eastAsiaTheme="minorHAnsi" w:hAnsi="Source Sans Pro"/>
          <w:sz w:val="20"/>
          <w:szCs w:val="20"/>
        </w:rPr>
      </w:pPr>
      <w:r w:rsidRPr="007D0EC9">
        <w:rPr>
          <w:rFonts w:ascii="Source Sans Pro" w:eastAsiaTheme="minorHAnsi" w:hAnsi="Source Sans Pro"/>
          <w:b/>
          <w:bCs/>
          <w:sz w:val="20"/>
          <w:szCs w:val="20"/>
        </w:rPr>
        <w:t xml:space="preserve">Centrum </w:t>
      </w:r>
      <w:r w:rsidR="001F7E99" w:rsidRPr="007D0EC9">
        <w:rPr>
          <w:rFonts w:ascii="Source Sans Pro" w:eastAsiaTheme="minorHAnsi" w:hAnsi="Source Sans Pro"/>
          <w:b/>
          <w:bCs/>
          <w:sz w:val="20"/>
          <w:szCs w:val="20"/>
        </w:rPr>
        <w:t>M</w:t>
      </w:r>
      <w:r w:rsidRPr="007D0EC9">
        <w:rPr>
          <w:rFonts w:ascii="Source Sans Pro" w:eastAsiaTheme="minorHAnsi" w:hAnsi="Source Sans Pro"/>
          <w:b/>
          <w:bCs/>
          <w:sz w:val="20"/>
          <w:szCs w:val="20"/>
        </w:rPr>
        <w:t>edyczne</w:t>
      </w:r>
      <w:r w:rsidR="007533E8">
        <w:rPr>
          <w:rFonts w:ascii="Source Sans Pro" w:eastAsiaTheme="minorHAnsi" w:hAnsi="Source Sans Pro"/>
          <w:b/>
          <w:bCs/>
          <w:sz w:val="20"/>
          <w:szCs w:val="20"/>
        </w:rPr>
        <w:t xml:space="preserve"> </w:t>
      </w:r>
      <w:r w:rsidRPr="001D4A6F">
        <w:rPr>
          <w:rFonts w:ascii="Source Sans Pro" w:eastAsiaTheme="minorHAnsi" w:hAnsi="Source Sans Pro"/>
          <w:sz w:val="20"/>
          <w:szCs w:val="20"/>
        </w:rPr>
        <w:t xml:space="preserve">– </w:t>
      </w:r>
      <w:r w:rsidR="005A2DF3">
        <w:rPr>
          <w:rFonts w:ascii="Source Sans Pro" w:eastAsiaTheme="minorHAnsi" w:hAnsi="Source Sans Pro"/>
          <w:sz w:val="20"/>
          <w:szCs w:val="20"/>
        </w:rPr>
        <w:t xml:space="preserve">jednostka organizacyjna utworzona w strukturze PZU Zdrowie do prowadzenia działalności w zakresie udzielania świadczeń zdrowotnych, w rozumieniu ustawy z dnia 15 kwietnia 2011 r. o działalności leczniczej. </w:t>
      </w:r>
      <w:bookmarkEnd w:id="2"/>
    </w:p>
    <w:p w14:paraId="75B71028" w14:textId="5676C47B" w:rsidR="008B1534" w:rsidRPr="003564D3" w:rsidRDefault="00281C86" w:rsidP="001D4A6F">
      <w:pPr>
        <w:pStyle w:val="Akapitzlist"/>
        <w:numPr>
          <w:ilvl w:val="0"/>
          <w:numId w:val="67"/>
        </w:numPr>
        <w:spacing w:line="260" w:lineRule="exact"/>
        <w:rPr>
          <w:rFonts w:ascii="Source Sans Pro" w:eastAsiaTheme="minorHAnsi" w:hAnsi="Source Sans Pro"/>
          <w:color w:val="000000" w:themeColor="text1"/>
          <w:sz w:val="20"/>
          <w:szCs w:val="20"/>
        </w:rPr>
      </w:pPr>
      <w:r w:rsidRPr="007D0EC9">
        <w:rPr>
          <w:rFonts w:ascii="Source Sans Pro" w:hAnsi="Source Sans Pro" w:cstheme="minorHAnsi"/>
          <w:b/>
          <w:bCs/>
          <w:sz w:val="20"/>
          <w:szCs w:val="20"/>
        </w:rPr>
        <w:t>k</w:t>
      </w:r>
      <w:r w:rsidR="003528F9" w:rsidRPr="007D0EC9">
        <w:rPr>
          <w:rFonts w:ascii="Source Sans Pro" w:hAnsi="Source Sans Pro" w:cstheme="minorHAnsi"/>
          <w:b/>
          <w:bCs/>
          <w:sz w:val="20"/>
          <w:szCs w:val="20"/>
        </w:rPr>
        <w:t>ierownictwo</w:t>
      </w:r>
      <w:r w:rsidR="003A21E9" w:rsidRPr="007D0EC9">
        <w:rPr>
          <w:rFonts w:ascii="Source Sans Pro" w:hAnsi="Source Sans Pro" w:cstheme="minorHAnsi"/>
          <w:b/>
          <w:bCs/>
          <w:sz w:val="20"/>
          <w:szCs w:val="20"/>
        </w:rPr>
        <w:t xml:space="preserve"> </w:t>
      </w:r>
      <w:r w:rsidR="00334EF5" w:rsidRPr="007D0EC9">
        <w:rPr>
          <w:rFonts w:ascii="Source Sans Pro" w:hAnsi="Source Sans Pro" w:cstheme="minorHAnsi"/>
          <w:sz w:val="20"/>
          <w:szCs w:val="20"/>
        </w:rPr>
        <w:t>–</w:t>
      </w:r>
      <w:r w:rsidR="003A21E9">
        <w:rPr>
          <w:rFonts w:ascii="Source Sans Pro" w:hAnsi="Source Sans Pro" w:cstheme="minorHAnsi"/>
          <w:sz w:val="20"/>
          <w:szCs w:val="20"/>
        </w:rPr>
        <w:t xml:space="preserve"> </w:t>
      </w:r>
      <w:r w:rsidR="003528F9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Dyrektor Oddziału PZU Zdrowie SA, a 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przypadku ustanowienia w strukturze </w:t>
      </w:r>
      <w:r w:rsidR="009F12A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ierownika Centrum Medycznego, funkcję kierownictwa pełni odpowiednio ta osoba; </w:t>
      </w:r>
      <w:r w:rsidR="003528F9" w:rsidRPr="008228F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 odniesieniu do Centrum </w:t>
      </w:r>
      <w:proofErr w:type="spellStart"/>
      <w:r w:rsidR="003528F9" w:rsidRPr="008228F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Telemedycznego</w:t>
      </w:r>
      <w:proofErr w:type="spellEnd"/>
      <w:r w:rsidR="003528F9" w:rsidRPr="008228F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funkcję</w:t>
      </w:r>
      <w:r w:rsidR="003528F9" w:rsidRPr="00FB55C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3528F9" w:rsidRPr="008228F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3528F9" w:rsidRPr="008228F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pełni</w:t>
      </w:r>
      <w:r w:rsidR="003528F9" w:rsidRPr="00FB55C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Dyrektor ds. Telemedycyny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713A9D3E" w14:textId="070E6DED" w:rsidR="003528F9" w:rsidRPr="003A21E9" w:rsidRDefault="008B1534" w:rsidP="00D060D8">
      <w:pPr>
        <w:pStyle w:val="Akapitzlist"/>
        <w:numPr>
          <w:ilvl w:val="0"/>
          <w:numId w:val="67"/>
        </w:numPr>
        <w:rPr>
          <w:rFonts w:eastAsiaTheme="minorHAnsi"/>
        </w:rPr>
      </w:pPr>
      <w:r w:rsidRPr="003564D3">
        <w:rPr>
          <w:rFonts w:ascii="Source Sans Pro" w:hAnsi="Source Sans Pro" w:cstheme="minorHAnsi"/>
          <w:b/>
          <w:bCs/>
          <w:sz w:val="20"/>
          <w:szCs w:val="20"/>
        </w:rPr>
        <w:t>Krajowy Rejestr Karny</w:t>
      </w:r>
      <w:r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– </w:t>
      </w:r>
      <w:r w:rsid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Krajowy Rejestr Karny w rozumieniu ustawy </w:t>
      </w:r>
      <w:r w:rsidR="003A21E9" w:rsidRP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z dnia 24 maja 2000 r.</w:t>
      </w:r>
      <w:r w:rsid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3B4F1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="003A21E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 Krajowym Rejestrze Karnym</w:t>
      </w:r>
      <w:r w:rsidR="00E37173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1B5A2F50" w14:textId="2C7A49AB" w:rsidR="003528F9" w:rsidRPr="001D4A6F" w:rsidRDefault="00281C86" w:rsidP="00D060D8">
      <w:pPr>
        <w:pStyle w:val="Akapitzlist"/>
        <w:numPr>
          <w:ilvl w:val="0"/>
          <w:numId w:val="67"/>
        </w:numPr>
        <w:spacing w:line="260" w:lineRule="exact"/>
        <w:rPr>
          <w:rFonts w:ascii="Source Sans Pro" w:eastAsiaTheme="minorHAnsi" w:hAnsi="Source Sans Pro"/>
          <w:sz w:val="20"/>
          <w:szCs w:val="20"/>
        </w:rPr>
      </w:pPr>
      <w:r>
        <w:rPr>
          <w:rFonts w:ascii="Source Sans Pro" w:hAnsi="Source Sans Pro" w:cstheme="minorHAnsi"/>
          <w:b/>
          <w:bCs/>
          <w:sz w:val="20"/>
          <w:szCs w:val="20"/>
        </w:rPr>
        <w:t>k</w:t>
      </w:r>
      <w:r w:rsidR="003528F9" w:rsidRPr="001D4A6F">
        <w:rPr>
          <w:rFonts w:ascii="Source Sans Pro" w:hAnsi="Source Sans Pro" w:cstheme="minorHAnsi"/>
          <w:b/>
          <w:bCs/>
          <w:sz w:val="20"/>
          <w:szCs w:val="20"/>
        </w:rPr>
        <w:t xml:space="preserve">rzywdzenie </w:t>
      </w:r>
      <w:r>
        <w:rPr>
          <w:rFonts w:ascii="Source Sans Pro" w:hAnsi="Source Sans Pro" w:cstheme="minorHAnsi"/>
          <w:b/>
          <w:bCs/>
          <w:sz w:val="20"/>
          <w:szCs w:val="20"/>
        </w:rPr>
        <w:t>m</w:t>
      </w:r>
      <w:r w:rsidR="003528F9" w:rsidRPr="001D4A6F">
        <w:rPr>
          <w:rFonts w:ascii="Source Sans Pro" w:hAnsi="Source Sans Pro" w:cstheme="minorHAnsi"/>
          <w:b/>
          <w:bCs/>
          <w:sz w:val="20"/>
          <w:szCs w:val="20"/>
        </w:rPr>
        <w:t>ałoletniego</w:t>
      </w:r>
      <w:r w:rsidR="003528F9" w:rsidRPr="001D4A6F">
        <w:rPr>
          <w:rFonts w:ascii="Source Sans Pro" w:hAnsi="Source Sans Pro" w:cstheme="minorHAnsi"/>
          <w:sz w:val="20"/>
          <w:szCs w:val="20"/>
        </w:rPr>
        <w:t xml:space="preserve"> 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–</w:t>
      </w:r>
      <w:r w:rsid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czyn zabronion</w:t>
      </w:r>
      <w:r w:rsid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lub czyn karaln</w:t>
      </w:r>
      <w:r w:rsidR="003A21E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 popełniony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na szkodę </w:t>
      </w:r>
      <w:r w:rsidR="00FB4A8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przez jakąkolwiek osobę, w tym członka </w:t>
      </w:r>
      <w:r w:rsidR="00FB4A8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ersonelu lub przez zagrożenie dobra </w:t>
      </w:r>
      <w:r w:rsidR="00FB4A8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528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ałoletniego, w tym jego zaniedbywanie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2682125D" w14:textId="73FB6B59" w:rsidR="00B75914" w:rsidRPr="001D4A6F" w:rsidRDefault="00281C86" w:rsidP="001D4A6F">
      <w:pPr>
        <w:pStyle w:val="Akapitzlist"/>
        <w:numPr>
          <w:ilvl w:val="0"/>
          <w:numId w:val="67"/>
        </w:numPr>
        <w:tabs>
          <w:tab w:val="left" w:pos="820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>
        <w:rPr>
          <w:rFonts w:ascii="Source Sans Pro" w:hAnsi="Source Sans Pro" w:cstheme="minorHAnsi"/>
          <w:b/>
          <w:bCs/>
          <w:sz w:val="20"/>
          <w:szCs w:val="20"/>
        </w:rPr>
        <w:t>m</w:t>
      </w:r>
      <w:r w:rsidR="00C534F9" w:rsidRPr="001D4A6F">
        <w:rPr>
          <w:rFonts w:ascii="Source Sans Pro" w:hAnsi="Source Sans Pro" w:cstheme="minorHAnsi"/>
          <w:b/>
          <w:bCs/>
          <w:sz w:val="20"/>
          <w:szCs w:val="20"/>
        </w:rPr>
        <w:t>ałoletni</w:t>
      </w:r>
      <w:r w:rsidR="00C534F9" w:rsidRPr="001D4A6F">
        <w:rPr>
          <w:rFonts w:ascii="Source Sans Pro" w:hAnsi="Source Sans Pro" w:cstheme="minorHAnsi"/>
          <w:sz w:val="20"/>
          <w:szCs w:val="20"/>
        </w:rPr>
        <w:t xml:space="preserve"> –</w:t>
      </w:r>
      <w:r w:rsidR="0064439E">
        <w:rPr>
          <w:rFonts w:ascii="Source Sans Pro" w:hAnsi="Source Sans Pro" w:cstheme="minorHAnsi"/>
          <w:sz w:val="20"/>
          <w:szCs w:val="20"/>
        </w:rPr>
        <w:t xml:space="preserve"> </w:t>
      </w:r>
      <w:r w:rsidR="00C534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osob</w:t>
      </w:r>
      <w:r w:rsidR="0064439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C534F9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która nie ukończyła 18 roku życia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5C7A04CB" w14:textId="3550B8B9" w:rsidR="001531DF" w:rsidRDefault="00281C86" w:rsidP="001D4A6F">
      <w:pPr>
        <w:pStyle w:val="Akapitzlist"/>
        <w:numPr>
          <w:ilvl w:val="0"/>
          <w:numId w:val="67"/>
        </w:numPr>
        <w:tabs>
          <w:tab w:val="left" w:pos="820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>
        <w:rPr>
          <w:rFonts w:ascii="Source Sans Pro" w:hAnsi="Source Sans Pro" w:cstheme="minorHAnsi"/>
          <w:b/>
          <w:bCs/>
          <w:sz w:val="20"/>
          <w:szCs w:val="20"/>
        </w:rPr>
        <w:t>o</w:t>
      </w:r>
      <w:r w:rsidR="001531DF" w:rsidRPr="001D4A6F">
        <w:rPr>
          <w:rFonts w:ascii="Source Sans Pro" w:hAnsi="Source Sans Pro" w:cstheme="minorHAnsi"/>
          <w:b/>
          <w:bCs/>
          <w:sz w:val="20"/>
          <w:szCs w:val="20"/>
        </w:rPr>
        <w:t>piekun</w:t>
      </w:r>
      <w:r w:rsidR="001531DF" w:rsidRPr="001D4A6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–</w:t>
      </w:r>
      <w:r w:rsidR="0064439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1531DF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opiekun prawn</w:t>
      </w:r>
      <w:r w:rsidR="0064439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</w:t>
      </w:r>
      <w: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, </w:t>
      </w:r>
      <w:r w:rsidR="0027453D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osob</w:t>
      </w:r>
      <w:r w:rsidR="001A173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27453D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blisk</w:t>
      </w:r>
      <w:r w:rsidR="001A173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27453D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oraz opiekun faktyczn</w:t>
      </w:r>
      <w:r w:rsidR="00A141D0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  <w:r w:rsidR="0027453D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</w:p>
    <w:p w14:paraId="278A9B8A" w14:textId="0DB9F972" w:rsidR="00821757" w:rsidRPr="00042A73" w:rsidRDefault="00821757" w:rsidP="001D4A6F">
      <w:pPr>
        <w:pStyle w:val="Akapitzlist"/>
        <w:numPr>
          <w:ilvl w:val="0"/>
          <w:numId w:val="67"/>
        </w:numPr>
        <w:tabs>
          <w:tab w:val="left" w:pos="820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2D7249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opiekun faktyczny</w:t>
      </w:r>
      <w: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- </w:t>
      </w:r>
      <w:r w:rsidR="00560C4B" w:rsidRPr="00560C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osob</w:t>
      </w:r>
      <w:r w:rsidR="00560C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560C4B" w:rsidRPr="00560C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sprawując</w:t>
      </w:r>
      <w:r w:rsidR="00560C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560C4B" w:rsidRPr="00560C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bez obowiązku ustawowego, stałą opiekę nad pacjentem, który ze względu na wiek, stan zdrowia albo stan psychiczny opieki takiej wymaga;</w:t>
      </w:r>
    </w:p>
    <w:p w14:paraId="16241A88" w14:textId="4F79DAF4" w:rsidR="00AA6081" w:rsidRPr="00042A73" w:rsidRDefault="00281C86" w:rsidP="041B05E5">
      <w:pPr>
        <w:pStyle w:val="Akapitzlist"/>
        <w:numPr>
          <w:ilvl w:val="0"/>
          <w:numId w:val="67"/>
        </w:numPr>
        <w:tabs>
          <w:tab w:val="left" w:pos="820"/>
        </w:tabs>
        <w:spacing w:line="260" w:lineRule="exact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  <w:r w:rsidRPr="041B05E5">
        <w:rPr>
          <w:rFonts w:ascii="Source Sans Pro" w:hAnsi="Source Sans Pro" w:cstheme="minorBidi"/>
          <w:b/>
          <w:bCs/>
          <w:sz w:val="20"/>
          <w:szCs w:val="20"/>
        </w:rPr>
        <w:t>p</w:t>
      </w:r>
      <w:r w:rsidR="00C534F9" w:rsidRPr="041B05E5">
        <w:rPr>
          <w:rFonts w:ascii="Source Sans Pro" w:hAnsi="Source Sans Pro" w:cstheme="minorBidi"/>
          <w:b/>
          <w:bCs/>
          <w:sz w:val="20"/>
          <w:szCs w:val="20"/>
        </w:rPr>
        <w:t>ersonel</w:t>
      </w:r>
      <w:r w:rsidR="00113C6E" w:rsidRPr="041B05E5">
        <w:rPr>
          <w:rFonts w:ascii="Source Sans Pro" w:hAnsi="Source Sans Pro" w:cstheme="minorBidi"/>
          <w:b/>
          <w:bCs/>
          <w:sz w:val="20"/>
          <w:szCs w:val="20"/>
        </w:rPr>
        <w:t xml:space="preserve"> </w:t>
      </w:r>
      <w:r w:rsidR="00C534F9" w:rsidRPr="041B05E5">
        <w:rPr>
          <w:rFonts w:ascii="Source Sans Pro" w:hAnsi="Source Sans Pro" w:cstheme="minorBidi"/>
          <w:sz w:val="20"/>
          <w:szCs w:val="20"/>
        </w:rPr>
        <w:t>–</w:t>
      </w:r>
      <w:r w:rsidR="00C534F9" w:rsidRPr="041B05E5">
        <w:rPr>
          <w:rFonts w:ascii="Source Sans Pro" w:hAnsi="Source Sans Pro" w:cstheme="minorBidi"/>
          <w:spacing w:val="34"/>
          <w:sz w:val="20"/>
          <w:szCs w:val="20"/>
        </w:rPr>
        <w:t xml:space="preserve"> </w:t>
      </w:r>
      <w:r w:rsidR="00C534F9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osoby zatrud</w:t>
      </w:r>
      <w:r w:rsidR="0051203F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n</w:t>
      </w:r>
      <w:r w:rsidR="00C534F9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ione</w:t>
      </w:r>
      <w:r w:rsidR="007575E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 </w:t>
      </w:r>
      <w:r w:rsidR="00C534F9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w </w:t>
      </w:r>
      <w:r w:rsidR="004660AE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PZU Zdrowie SA</w:t>
      </w:r>
      <w:r w:rsidR="00C534F9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,</w:t>
      </w:r>
      <w:r w:rsidR="006A757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 </w:t>
      </w:r>
      <w:r w:rsidR="003A21E9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w tym</w:t>
      </w:r>
      <w:r w:rsidR="006A757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 lekarz, pielęgniarka</w:t>
      </w:r>
      <w:r w:rsidR="00EB376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,</w:t>
      </w:r>
      <w:r w:rsidR="006A757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 położna, technik, ratownik medyczny</w:t>
      </w:r>
      <w:r w:rsidR="00126F1B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, </w:t>
      </w:r>
      <w:r w:rsidR="006A7578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psycholog</w:t>
      </w:r>
      <w:r w:rsidR="00CB0BF3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 xml:space="preserve">, </w:t>
      </w:r>
      <w:r w:rsidR="00126F1B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fizjoterapeuta, asystent stomatologicz</w:t>
      </w:r>
      <w:r w:rsidR="00AB08EB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ny</w:t>
      </w:r>
      <w:r w:rsidR="00126F1B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, higienist</w:t>
      </w:r>
      <w:r w:rsidR="00AB08EB"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a,</w:t>
      </w:r>
      <w:r w:rsidR="715B4B1C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</w:t>
      </w:r>
      <w:r w:rsidR="00AB08EB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recepcj</w:t>
      </w:r>
      <w:r w:rsidR="7B8367DC" w:rsidRPr="041B05E5">
        <w:rPr>
          <w:rFonts w:ascii="Source Sans Pro" w:eastAsiaTheme="minorEastAsia" w:hAnsi="Source Sans Pro" w:cstheme="minorBidi"/>
          <w:sz w:val="20"/>
          <w:szCs w:val="20"/>
        </w:rPr>
        <w:t>a</w:t>
      </w:r>
      <w:r w:rsidR="00CF4C24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</w:t>
      </w:r>
      <w:r w:rsidR="00126F1B" w:rsidRPr="041B05E5">
        <w:rPr>
          <w:rFonts w:ascii="Source Sans Pro" w:eastAsiaTheme="minorEastAsia" w:hAnsi="Source Sans Pro" w:cstheme="minorBidi"/>
          <w:sz w:val="20"/>
          <w:szCs w:val="20"/>
        </w:rPr>
        <w:t>oraz inne</w:t>
      </w:r>
      <w:r w:rsidR="00A94B47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osoby</w:t>
      </w:r>
      <w:r w:rsidR="00126F1B" w:rsidRPr="041B05E5">
        <w:rPr>
          <w:rFonts w:ascii="Source Sans Pro" w:eastAsiaTheme="minorEastAsia" w:hAnsi="Source Sans Pro" w:cstheme="minorBidi"/>
          <w:sz w:val="20"/>
          <w:szCs w:val="20"/>
        </w:rPr>
        <w:t xml:space="preserve">, </w:t>
      </w:r>
      <w:r w:rsidR="00C534F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które </w:t>
      </w:r>
      <w:r w:rsidR="00687E11" w:rsidRPr="041B05E5">
        <w:rPr>
          <w:rFonts w:ascii="Source Sans Pro" w:eastAsiaTheme="minorEastAsia" w:hAnsi="Source Sans Pro" w:cstheme="minorBidi"/>
          <w:sz w:val="20"/>
          <w:szCs w:val="20"/>
        </w:rPr>
        <w:t xml:space="preserve">udzielają lub </w:t>
      </w:r>
      <w:r w:rsidR="00C534F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biorą udział w </w:t>
      </w:r>
      <w:r w:rsidR="00687E11" w:rsidRPr="041B05E5">
        <w:rPr>
          <w:rFonts w:ascii="Source Sans Pro" w:eastAsiaTheme="minorEastAsia" w:hAnsi="Source Sans Pro" w:cstheme="minorBidi"/>
          <w:sz w:val="20"/>
          <w:szCs w:val="20"/>
        </w:rPr>
        <w:t xml:space="preserve">udzielaniu </w:t>
      </w:r>
      <w:r w:rsidR="00C534F9" w:rsidRPr="041B05E5">
        <w:rPr>
          <w:rFonts w:ascii="Source Sans Pro" w:eastAsiaTheme="minorEastAsia" w:hAnsi="Source Sans Pro" w:cstheme="minorBidi"/>
          <w:sz w:val="20"/>
          <w:szCs w:val="20"/>
        </w:rPr>
        <w:t>świadczeń</w:t>
      </w:r>
      <w:r w:rsidR="003A21E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zdrowotnych</w:t>
      </w:r>
      <w:r w:rsidR="00C534F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</w:t>
      </w:r>
      <w:r w:rsidR="00577048" w:rsidRPr="041B05E5">
        <w:rPr>
          <w:rFonts w:ascii="Source Sans Pro" w:eastAsiaTheme="minorEastAsia" w:hAnsi="Source Sans Pro" w:cstheme="minorBidi"/>
          <w:sz w:val="20"/>
          <w:szCs w:val="20"/>
        </w:rPr>
        <w:t xml:space="preserve">na rzecz </w:t>
      </w:r>
      <w:r w:rsidR="00FB4A84" w:rsidRPr="041B05E5">
        <w:rPr>
          <w:rFonts w:ascii="Source Sans Pro" w:eastAsiaTheme="minorEastAsia" w:hAnsi="Source Sans Pro" w:cstheme="minorBidi"/>
          <w:sz w:val="20"/>
          <w:szCs w:val="20"/>
        </w:rPr>
        <w:t>m</w:t>
      </w:r>
      <w:r w:rsidR="00C534F9" w:rsidRPr="041B05E5">
        <w:rPr>
          <w:rFonts w:ascii="Source Sans Pro" w:eastAsiaTheme="minorEastAsia" w:hAnsi="Source Sans Pro" w:cstheme="minorBidi"/>
          <w:sz w:val="20"/>
          <w:szCs w:val="20"/>
        </w:rPr>
        <w:t>ałoletn</w:t>
      </w:r>
      <w:r w:rsidR="00577048" w:rsidRPr="041B05E5">
        <w:rPr>
          <w:rFonts w:ascii="Source Sans Pro" w:eastAsiaTheme="minorEastAsia" w:hAnsi="Source Sans Pro" w:cstheme="minorBidi"/>
          <w:sz w:val="20"/>
          <w:szCs w:val="20"/>
        </w:rPr>
        <w:t>i</w:t>
      </w:r>
      <w:r w:rsidR="00B138F1" w:rsidRPr="041B05E5">
        <w:rPr>
          <w:rFonts w:ascii="Source Sans Pro" w:eastAsiaTheme="minorEastAsia" w:hAnsi="Source Sans Pro" w:cstheme="minorBidi"/>
          <w:sz w:val="20"/>
          <w:szCs w:val="20"/>
        </w:rPr>
        <w:t>ch</w:t>
      </w:r>
      <w:r w:rsidR="00C91DD5" w:rsidRPr="041B05E5">
        <w:rPr>
          <w:rFonts w:ascii="Source Sans Pro" w:eastAsiaTheme="minorEastAsia" w:hAnsi="Source Sans Pro" w:cstheme="minorBidi"/>
          <w:sz w:val="20"/>
          <w:szCs w:val="20"/>
        </w:rPr>
        <w:t>;</w:t>
      </w:r>
    </w:p>
    <w:p w14:paraId="6190D7AA" w14:textId="0FB63544" w:rsidR="008B1534" w:rsidRPr="00042A73" w:rsidRDefault="00281C86" w:rsidP="00042A73">
      <w:pPr>
        <w:pStyle w:val="Default"/>
        <w:numPr>
          <w:ilvl w:val="0"/>
          <w:numId w:val="67"/>
        </w:numPr>
        <w:spacing w:line="260" w:lineRule="exact"/>
        <w:jc w:val="both"/>
        <w:rPr>
          <w:rFonts w:ascii="Source Sans Pro" w:hAnsi="Source Sans Pro"/>
          <w:sz w:val="20"/>
          <w:szCs w:val="20"/>
        </w:rPr>
      </w:pPr>
      <w:r>
        <w:rPr>
          <w:rFonts w:ascii="Source Sans Pro" w:hAnsi="Source Sans Pro" w:cs="Calibri"/>
          <w:b/>
          <w:bCs/>
          <w:sz w:val="20"/>
          <w:szCs w:val="20"/>
        </w:rPr>
        <w:t>p</w:t>
      </w:r>
      <w:r w:rsidR="008B1534" w:rsidRPr="00042A73">
        <w:rPr>
          <w:rFonts w:ascii="Source Sans Pro" w:hAnsi="Source Sans Pro" w:cs="Calibri"/>
          <w:b/>
          <w:bCs/>
          <w:sz w:val="20"/>
          <w:szCs w:val="20"/>
        </w:rPr>
        <w:t xml:space="preserve">rocedura </w:t>
      </w:r>
      <w:r>
        <w:rPr>
          <w:rFonts w:ascii="Source Sans Pro" w:hAnsi="Source Sans Pro" w:cs="Calibri"/>
          <w:b/>
          <w:bCs/>
          <w:sz w:val="20"/>
          <w:szCs w:val="20"/>
        </w:rPr>
        <w:t>„</w:t>
      </w:r>
      <w:r w:rsidR="008B1534" w:rsidRPr="00042A73">
        <w:rPr>
          <w:rFonts w:ascii="Source Sans Pro" w:hAnsi="Source Sans Pro" w:cs="Calibri"/>
          <w:b/>
          <w:bCs/>
          <w:sz w:val="20"/>
          <w:szCs w:val="20"/>
        </w:rPr>
        <w:t xml:space="preserve">Niebieskiej Karty" </w:t>
      </w:r>
      <w:r w:rsidR="008B1534" w:rsidRPr="0065574E">
        <w:rPr>
          <w:rFonts w:ascii="Source Sans Pro" w:hAnsi="Source Sans Pro" w:cstheme="minorHAnsi"/>
          <w:kern w:val="2"/>
          <w:sz w:val="20"/>
          <w:szCs w:val="20"/>
          <w14:ligatures w14:val="standardContextual"/>
        </w:rPr>
        <w:t>–</w:t>
      </w:r>
      <w:r w:rsidR="008B1534" w:rsidRPr="00042A73">
        <w:rPr>
          <w:rFonts w:ascii="Source Sans Pro" w:hAnsi="Source Sans Pro" w:cs="Calibri"/>
          <w:b/>
          <w:bCs/>
          <w:sz w:val="20"/>
          <w:szCs w:val="20"/>
        </w:rPr>
        <w:t xml:space="preserve"> </w:t>
      </w:r>
      <w:r w:rsidR="008B1534" w:rsidRPr="00042A73">
        <w:rPr>
          <w:rFonts w:ascii="Source Sans Pro" w:hAnsi="Source Sans Pro" w:cs="Segoe UI"/>
          <w:color w:val="080808"/>
          <w:sz w:val="20"/>
          <w:szCs w:val="20"/>
        </w:rPr>
        <w:t>procedura, która ma służyć przeciwdziałaniu przemocy w rodzinie</w:t>
      </w:r>
      <w:r>
        <w:rPr>
          <w:rFonts w:ascii="Source Sans Pro" w:hAnsi="Source Sans Pro" w:cs="Segoe UI"/>
          <w:color w:val="080808"/>
          <w:sz w:val="20"/>
          <w:szCs w:val="20"/>
        </w:rPr>
        <w:t xml:space="preserve"> </w:t>
      </w:r>
      <w:r>
        <w:rPr>
          <w:rFonts w:ascii="Source Sans Pro" w:hAnsi="Source Sans Pro" w:cs="Segoe UI"/>
          <w:color w:val="080808"/>
          <w:sz w:val="20"/>
          <w:szCs w:val="20"/>
        </w:rPr>
        <w:br/>
        <w:t>i</w:t>
      </w:r>
      <w:r w:rsidR="008B1534" w:rsidRPr="00042A73">
        <w:rPr>
          <w:rFonts w:ascii="Source Sans Pro" w:hAnsi="Source Sans Pro" w:cs="Segoe UI"/>
          <w:color w:val="080808"/>
          <w:sz w:val="20"/>
          <w:szCs w:val="20"/>
        </w:rPr>
        <w:t xml:space="preserve"> </w:t>
      </w:r>
      <w:r>
        <w:rPr>
          <w:rFonts w:ascii="Source Sans Pro" w:hAnsi="Source Sans Pro" w:cs="Segoe UI"/>
          <w:color w:val="080808"/>
          <w:sz w:val="20"/>
          <w:szCs w:val="20"/>
        </w:rPr>
        <w:t>z</w:t>
      </w:r>
      <w:r w:rsidR="008B1534" w:rsidRPr="00042A73">
        <w:rPr>
          <w:rFonts w:ascii="Source Sans Pro" w:hAnsi="Source Sans Pro" w:cs="Segoe UI"/>
          <w:color w:val="080808"/>
          <w:sz w:val="20"/>
          <w:szCs w:val="20"/>
        </w:rPr>
        <w:t>apewnia szczególną ochronę osobom pokrzywdzonym zagrożonym przemocą, która rozpoczyna się z chwilą wypełnienia formularza przez uprawnione organy</w:t>
      </w:r>
      <w:r w:rsidR="00E37173" w:rsidRPr="00281C86">
        <w:rPr>
          <w:rFonts w:ascii="Source Sans Pro" w:eastAsia="Times New Roman" w:hAnsi="Source Sans Pro" w:cs="Segoe UI"/>
          <w:color w:val="080808"/>
          <w:sz w:val="20"/>
          <w:szCs w:val="20"/>
        </w:rPr>
        <w:t>;</w:t>
      </w:r>
    </w:p>
    <w:p w14:paraId="715BE9BB" w14:textId="4B610EC3" w:rsidR="00921D35" w:rsidRPr="0065574E" w:rsidRDefault="00921D35" w:rsidP="00042A73">
      <w:pPr>
        <w:pStyle w:val="Akapitzlist"/>
        <w:numPr>
          <w:ilvl w:val="0"/>
          <w:numId w:val="67"/>
        </w:numPr>
        <w:tabs>
          <w:tab w:val="left" w:pos="820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042A73">
        <w:rPr>
          <w:rFonts w:ascii="Source Sans Pro" w:hAnsi="Source Sans Pro" w:cstheme="minorHAnsi"/>
          <w:b/>
          <w:bCs/>
          <w:sz w:val="20"/>
          <w:szCs w:val="20"/>
        </w:rPr>
        <w:t>Rejestr Sprawców</w:t>
      </w:r>
      <w:r w:rsidR="00281C86">
        <w:rPr>
          <w:rFonts w:ascii="Source Sans Pro" w:hAnsi="Source Sans Pro" w:cstheme="minorHAnsi"/>
          <w:b/>
          <w:bCs/>
          <w:sz w:val="20"/>
          <w:szCs w:val="20"/>
        </w:rPr>
        <w:t xml:space="preserve"> Przestępstw</w:t>
      </w:r>
      <w:r w:rsidRPr="00042A73">
        <w:rPr>
          <w:rFonts w:ascii="Source Sans Pro" w:hAnsi="Source Sans Pro" w:cstheme="minorHAnsi"/>
          <w:b/>
          <w:bCs/>
          <w:sz w:val="20"/>
          <w:szCs w:val="20"/>
        </w:rPr>
        <w:t xml:space="preserve"> </w:t>
      </w:r>
      <w:r w:rsidR="00281C86">
        <w:rPr>
          <w:rFonts w:ascii="Source Sans Pro" w:hAnsi="Source Sans Pro" w:cstheme="minorHAnsi"/>
          <w:b/>
          <w:bCs/>
          <w:sz w:val="20"/>
          <w:szCs w:val="20"/>
        </w:rPr>
        <w:t>n</w:t>
      </w:r>
      <w:r w:rsidRPr="00042A73">
        <w:rPr>
          <w:rFonts w:ascii="Source Sans Pro" w:hAnsi="Source Sans Pro" w:cstheme="minorHAnsi"/>
          <w:b/>
          <w:bCs/>
          <w:sz w:val="20"/>
          <w:szCs w:val="20"/>
        </w:rPr>
        <w:t>a Tle Seksualnym</w:t>
      </w:r>
      <w:r w:rsidR="0098395A" w:rsidRPr="00042A73">
        <w:rPr>
          <w:rFonts w:ascii="Source Sans Pro" w:hAnsi="Source Sans Pro" w:cstheme="minorHAnsi"/>
          <w:b/>
          <w:bCs/>
          <w:sz w:val="20"/>
          <w:szCs w:val="20"/>
        </w:rPr>
        <w:t xml:space="preserve"> </w:t>
      </w:r>
      <w:r w:rsidRPr="00042A73">
        <w:rPr>
          <w:rFonts w:ascii="Source Sans Pro" w:hAnsi="Source Sans Pro"/>
          <w:sz w:val="20"/>
          <w:szCs w:val="20"/>
        </w:rPr>
        <w:t xml:space="preserve">– </w:t>
      </w:r>
      <w:r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rejestr osób, które dopuściły się przestępstwa na tle seksualnym, wprowadzony </w:t>
      </w:r>
      <w:r w:rsidR="00D9624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ustawą</w:t>
      </w:r>
      <w:r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281C86" w:rsidRPr="00281C8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 dnia 13 maja </w:t>
      </w:r>
      <w:r w:rsidR="00281C86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2016 r. </w:t>
      </w:r>
      <w:r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 przeciwdziałaniu zagrożeniom przestępczością na tle seksualnym</w:t>
      </w:r>
      <w:r w:rsidR="00C96E1F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i </w:t>
      </w:r>
      <w:r w:rsidR="00A54AA3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</w:t>
      </w:r>
      <w:r w:rsidR="00C96E1F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chronie </w:t>
      </w:r>
      <w:r w:rsidR="00A54AA3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C96E1F"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ałoletnich</w:t>
      </w:r>
      <w:r w:rsidR="00D96245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i </w:t>
      </w:r>
      <w:r w:rsidRPr="00042A7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prowadzony przez Ministra Sprawiedliwości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249D90FD" w14:textId="0BD07865" w:rsidR="000B4503" w:rsidRPr="001D4A6F" w:rsidRDefault="000B4503">
      <w:pPr>
        <w:pStyle w:val="Akapitzlist"/>
        <w:numPr>
          <w:ilvl w:val="0"/>
          <w:numId w:val="67"/>
        </w:numPr>
        <w:spacing w:line="260" w:lineRule="exact"/>
        <w:rPr>
          <w:rFonts w:ascii="Source Sans Pro" w:eastAsiaTheme="minorHAnsi" w:hAnsi="Source Sans Pro"/>
          <w:sz w:val="20"/>
          <w:szCs w:val="20"/>
        </w:rPr>
      </w:pPr>
      <w:r w:rsidRPr="001D4A6F">
        <w:rPr>
          <w:rFonts w:ascii="Source Sans Pro" w:eastAsiaTheme="minorHAnsi" w:hAnsi="Source Sans Pro"/>
          <w:b/>
          <w:bCs/>
          <w:sz w:val="20"/>
          <w:szCs w:val="20"/>
        </w:rPr>
        <w:t>UPZP</w:t>
      </w:r>
      <w:r>
        <w:rPr>
          <w:rFonts w:ascii="Source Sans Pro" w:eastAsiaTheme="minorHAnsi" w:hAnsi="Source Sans Pro"/>
          <w:sz w:val="20"/>
          <w:szCs w:val="20"/>
        </w:rPr>
        <w:t xml:space="preserve"> – ustawa </w:t>
      </w:r>
      <w:r w:rsidRPr="000B4503">
        <w:rPr>
          <w:rFonts w:ascii="Source Sans Pro" w:eastAsiaTheme="minorHAnsi" w:hAnsi="Source Sans Pro"/>
          <w:sz w:val="20"/>
          <w:szCs w:val="20"/>
        </w:rPr>
        <w:t>z dnia 13 maja 2016 r. o przeciwdziałaniu zagrożeniom przestępczością na tle seksualnym i ochronie małoletnich</w:t>
      </w:r>
      <w:r>
        <w:rPr>
          <w:rFonts w:ascii="Source Sans Pro" w:eastAsiaTheme="minorHAnsi" w:hAnsi="Source Sans Pro"/>
          <w:sz w:val="20"/>
          <w:szCs w:val="20"/>
        </w:rPr>
        <w:t>;</w:t>
      </w:r>
    </w:p>
    <w:p w14:paraId="534EFEB9" w14:textId="406B7BD2" w:rsidR="00A02322" w:rsidRPr="001D4A6F" w:rsidRDefault="00281C86" w:rsidP="00D060D8">
      <w:pPr>
        <w:pStyle w:val="Akapitzlist"/>
        <w:numPr>
          <w:ilvl w:val="0"/>
          <w:numId w:val="67"/>
        </w:numPr>
        <w:spacing w:line="260" w:lineRule="exact"/>
        <w:rPr>
          <w:rFonts w:ascii="Source Sans Pro" w:eastAsiaTheme="minorHAnsi" w:hAnsi="Source Sans Pro"/>
          <w:sz w:val="20"/>
          <w:szCs w:val="20"/>
        </w:rPr>
      </w:pPr>
      <w:r>
        <w:rPr>
          <w:rFonts w:ascii="Source Sans Pro" w:hAnsi="Source Sans Pro"/>
          <w:b/>
          <w:bCs/>
          <w:sz w:val="20"/>
          <w:szCs w:val="20"/>
        </w:rPr>
        <w:t>z</w:t>
      </w:r>
      <w:r w:rsidR="00C534F9" w:rsidRPr="001D4A6F">
        <w:rPr>
          <w:rFonts w:ascii="Source Sans Pro" w:hAnsi="Source Sans Pro"/>
          <w:b/>
          <w:bCs/>
          <w:sz w:val="20"/>
          <w:szCs w:val="20"/>
        </w:rPr>
        <w:t>atrudnieni</w:t>
      </w:r>
      <w:r w:rsidR="00C95394" w:rsidRPr="001D4A6F">
        <w:rPr>
          <w:rFonts w:ascii="Source Sans Pro" w:hAnsi="Source Sans Pro"/>
          <w:b/>
          <w:bCs/>
          <w:sz w:val="20"/>
          <w:szCs w:val="20"/>
        </w:rPr>
        <w:t>e</w:t>
      </w:r>
      <w:r w:rsidR="00C534F9" w:rsidRPr="001D4A6F">
        <w:rPr>
          <w:rFonts w:ascii="Source Sans Pro" w:hAnsi="Source Sans Pro"/>
          <w:sz w:val="20"/>
          <w:szCs w:val="20"/>
        </w:rPr>
        <w:t xml:space="preserve"> –</w:t>
      </w:r>
      <w:r w:rsidR="0064439E">
        <w:rPr>
          <w:rFonts w:ascii="Source Sans Pro" w:hAnsi="Source Sans Pro"/>
          <w:sz w:val="20"/>
          <w:szCs w:val="20"/>
        </w:rPr>
        <w:t xml:space="preserve"> </w:t>
      </w:r>
      <w:r w:rsidR="00C534F9" w:rsidRPr="001D4A6F">
        <w:rPr>
          <w:rFonts w:ascii="Source Sans Pro" w:eastAsiaTheme="minorHAnsi" w:hAnsi="Source Sans Pro"/>
          <w:sz w:val="20"/>
          <w:szCs w:val="20"/>
        </w:rPr>
        <w:t xml:space="preserve">nawiązanie </w:t>
      </w:r>
      <w:r w:rsidR="0064439E">
        <w:rPr>
          <w:rFonts w:ascii="Source Sans Pro" w:eastAsiaTheme="minorHAnsi" w:hAnsi="Source Sans Pro"/>
          <w:sz w:val="20"/>
          <w:szCs w:val="20"/>
        </w:rPr>
        <w:t>stosunku pracy</w:t>
      </w:r>
      <w:r w:rsidR="0064439E" w:rsidRPr="001D4A6F">
        <w:rPr>
          <w:rFonts w:ascii="Source Sans Pro" w:eastAsiaTheme="minorHAnsi" w:hAnsi="Source Sans Pro"/>
          <w:sz w:val="20"/>
          <w:szCs w:val="20"/>
        </w:rPr>
        <w:t xml:space="preserve"> </w:t>
      </w:r>
      <w:r w:rsidR="00C534F9" w:rsidRPr="001D4A6F">
        <w:rPr>
          <w:rFonts w:ascii="Source Sans Pro" w:eastAsiaTheme="minorHAnsi" w:hAnsi="Source Sans Pro"/>
          <w:sz w:val="20"/>
          <w:szCs w:val="20"/>
        </w:rPr>
        <w:t>z osobą</w:t>
      </w:r>
      <w:r w:rsidR="00A141D0">
        <w:rPr>
          <w:rFonts w:ascii="Source Sans Pro" w:eastAsiaTheme="minorHAnsi" w:hAnsi="Source Sans Pro"/>
          <w:sz w:val="20"/>
          <w:szCs w:val="20"/>
        </w:rPr>
        <w:t xml:space="preserve"> fizyczną</w:t>
      </w:r>
      <w:r w:rsidR="00C534F9" w:rsidRPr="001D4A6F">
        <w:rPr>
          <w:rFonts w:ascii="Source Sans Pro" w:eastAsiaTheme="minorHAnsi" w:hAnsi="Source Sans Pro"/>
          <w:sz w:val="20"/>
          <w:szCs w:val="20"/>
        </w:rPr>
        <w:t xml:space="preserve"> na podstawie umowy o pracę lub umowy cywilnoprawnej</w:t>
      </w:r>
      <w:r>
        <w:rPr>
          <w:rFonts w:ascii="Source Sans Pro" w:eastAsiaTheme="minorHAnsi" w:hAnsi="Source Sans Pro"/>
          <w:sz w:val="20"/>
          <w:szCs w:val="20"/>
        </w:rPr>
        <w:t>.</w:t>
      </w:r>
    </w:p>
    <w:p w14:paraId="4301954B" w14:textId="77777777" w:rsidR="00163C4B" w:rsidRPr="001D4A6F" w:rsidRDefault="00163C4B" w:rsidP="00042A73">
      <w:pPr>
        <w:tabs>
          <w:tab w:val="left" w:pos="340"/>
        </w:tabs>
        <w:spacing w:line="260" w:lineRule="exact"/>
        <w:rPr>
          <w:rFonts w:ascii="Source Sans Pro" w:hAnsi="Source Sans Pro" w:cstheme="minorHAnsi"/>
          <w:sz w:val="20"/>
          <w:szCs w:val="20"/>
        </w:rPr>
      </w:pPr>
    </w:p>
    <w:p w14:paraId="5E0738C9" w14:textId="6CF75CDB" w:rsidR="003528F9" w:rsidRPr="0065574E" w:rsidRDefault="003528F9" w:rsidP="001D4A6F">
      <w:pPr>
        <w:pStyle w:val="Roboczo1"/>
        <w:spacing w:line="260" w:lineRule="exact"/>
      </w:pPr>
      <w:bookmarkStart w:id="3" w:name="_Toc221818016"/>
      <w:bookmarkStart w:id="4" w:name="_Toc221868596"/>
      <w:r w:rsidRPr="0065574E">
        <w:t>Zasady</w:t>
      </w:r>
      <w:r w:rsidR="0012600F">
        <w:t xml:space="preserve"> </w:t>
      </w:r>
      <w:r w:rsidRPr="0065574E">
        <w:t>rekrutacji</w:t>
      </w:r>
      <w:bookmarkEnd w:id="3"/>
      <w:bookmarkEnd w:id="4"/>
      <w:r w:rsidR="00A141D0">
        <w:t xml:space="preserve"> </w:t>
      </w:r>
      <w:r w:rsidR="006A505E">
        <w:t>personelu</w:t>
      </w:r>
      <w:r w:rsidR="006A505E">
        <w:tab/>
      </w:r>
    </w:p>
    <w:p w14:paraId="0F66CFFE" w14:textId="15B870F0" w:rsidR="007F20AD" w:rsidRPr="001D4A6F" w:rsidRDefault="007F20AD" w:rsidP="00042A73">
      <w:pPr>
        <w:pStyle w:val="Akapitzlist"/>
        <w:spacing w:line="260" w:lineRule="exact"/>
        <w:ind w:left="6"/>
        <w:jc w:val="left"/>
        <w:rPr>
          <w:rFonts w:ascii="Source Sans Pro" w:hAnsi="Source Sans Pro"/>
          <w:sz w:val="20"/>
          <w:szCs w:val="20"/>
        </w:rPr>
      </w:pPr>
    </w:p>
    <w:p w14:paraId="73D9C884" w14:textId="2D91210D" w:rsidR="00B64237" w:rsidRPr="003A21E9" w:rsidRDefault="003528F9" w:rsidP="00042A73">
      <w:pPr>
        <w:pStyle w:val="Bezodstpw"/>
        <w:spacing w:line="260" w:lineRule="exact"/>
        <w:jc w:val="center"/>
      </w:pPr>
      <w:r w:rsidRPr="00042A73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>3</w:t>
      </w:r>
    </w:p>
    <w:p w14:paraId="65926AC8" w14:textId="008EC49E" w:rsidR="005477D2" w:rsidRDefault="00DC3AE5" w:rsidP="0065574E">
      <w:pPr>
        <w:pStyle w:val="Akapitzlist"/>
        <w:numPr>
          <w:ilvl w:val="0"/>
          <w:numId w:val="1"/>
        </w:numPr>
        <w:tabs>
          <w:tab w:val="left" w:pos="284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Przed zatrudnieniem </w:t>
      </w:r>
      <w:r w:rsidR="007533E8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PZU Zdrowie SA 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osob</w:t>
      </w:r>
      <w:r w:rsidR="0064439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która będzie udzielać świadczeń zdrowotnych</w:t>
      </w:r>
      <w:r w:rsidR="0057704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281C8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ałoletnim lub będzie uczestniczyć w ich udzielaniu, należy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</w:p>
    <w:p w14:paraId="0B8C1322" w14:textId="4204C8B4" w:rsidR="005477D2" w:rsidRPr="0065574E" w:rsidRDefault="00DC3AE5" w:rsidP="003564D3">
      <w:pPr>
        <w:pStyle w:val="Akapitzlist"/>
        <w:numPr>
          <w:ilvl w:val="0"/>
          <w:numId w:val="80"/>
        </w:numPr>
        <w:tabs>
          <w:tab w:val="left" w:pos="284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uzyskać informację</w:t>
      </w:r>
      <w:r w:rsidR="0076606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 </w:t>
      </w:r>
      <w:r w:rsidR="00C534F9" w:rsidRPr="00042A73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 xml:space="preserve">Rejestru Sprawców Przestępstw </w:t>
      </w:r>
      <w:r w:rsidR="00281C86" w:rsidRPr="00042A73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n</w:t>
      </w:r>
      <w:r w:rsidR="00C534F9" w:rsidRPr="00042A73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a Tle Seksualnym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dotyczącą tego, czy 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ta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osoba figuruje w tym rejestrze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2A135EB5" w14:textId="1CD88368" w:rsidR="004A1DAF" w:rsidRPr="003564D3" w:rsidRDefault="00DC3AE5" w:rsidP="005477D2">
      <w:pPr>
        <w:pStyle w:val="Akapitzlist"/>
        <w:numPr>
          <w:ilvl w:val="0"/>
          <w:numId w:val="80"/>
        </w:numPr>
        <w:tabs>
          <w:tab w:val="left" w:pos="284"/>
        </w:tabs>
        <w:spacing w:line="260" w:lineRule="exact"/>
        <w:rPr>
          <w:rFonts w:ascii="Source Sans Pro" w:hAnsi="Source Sans Pro" w:cstheme="minorHAnsi"/>
          <w:sz w:val="20"/>
          <w:szCs w:val="20"/>
        </w:rPr>
      </w:pP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zobowiązać ją do dostarczenia aktualnego zaświadczenia z </w:t>
      </w:r>
      <w:r w:rsidRPr="003564D3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Krajowego Rejestru Karnego</w:t>
      </w: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 zakresie przestępstw określonych</w:t>
      </w:r>
      <w:r w:rsid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</w:t>
      </w:r>
      <w:r w:rsidR="004A1DA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</w:p>
    <w:p w14:paraId="5194DC3D" w14:textId="1632F56E" w:rsidR="004A1DAF" w:rsidRPr="00C8374B" w:rsidRDefault="00DC3AE5" w:rsidP="003564D3">
      <w:pPr>
        <w:pStyle w:val="Akapitzlist"/>
        <w:numPr>
          <w:ilvl w:val="2"/>
          <w:numId w:val="1"/>
        </w:numPr>
        <w:tabs>
          <w:tab w:val="left" w:pos="284"/>
        </w:tabs>
        <w:spacing w:line="260" w:lineRule="exact"/>
        <w:ind w:left="113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rozdziale XIX (przestępstwa przeciwko życiu i zdrowiu)</w:t>
      </w:r>
      <w:r w:rsidR="004A1DAF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XXV (przestępstwa przeciwko wolności seksualnej), art. 189a (handel ludźmi) </w:t>
      </w:r>
      <w:r w:rsidR="004A1DAF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oraz</w:t>
      </w: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art. 207 (znęcanie się)</w:t>
      </w:r>
      <w:r w:rsidR="004A1DAF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ustawy z dnia 6 czerwca 1997 r. </w:t>
      </w: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Kodeks karn</w:t>
      </w:r>
      <w:r w:rsidR="004A1DAF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y,</w:t>
      </w:r>
    </w:p>
    <w:p w14:paraId="6E843450" w14:textId="4A8A513E" w:rsidR="005477D2" w:rsidRPr="00C8374B" w:rsidRDefault="00DC3AE5" w:rsidP="003564D3">
      <w:pPr>
        <w:pStyle w:val="Akapitzlist"/>
        <w:numPr>
          <w:ilvl w:val="2"/>
          <w:numId w:val="1"/>
        </w:numPr>
        <w:tabs>
          <w:tab w:val="left" w:pos="284"/>
        </w:tabs>
        <w:spacing w:line="260" w:lineRule="exact"/>
        <w:ind w:left="1134" w:hanging="283"/>
        <w:rPr>
          <w:rFonts w:ascii="Source Sans Pro" w:hAnsi="Source Sans Pro" w:cstheme="minorHAnsi"/>
          <w:sz w:val="20"/>
          <w:szCs w:val="20"/>
        </w:rPr>
      </w:pP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ustawie z dnia 29 lipca 2005 r. o przeciwdziałaniu narkomanii lub za</w:t>
      </w:r>
      <w:r w:rsidRPr="003564D3">
        <w:rPr>
          <w:rFonts w:ascii="Source Sans Pro" w:hAnsi="Source Sans Pro" w:cstheme="minorHAnsi"/>
          <w:sz w:val="20"/>
          <w:szCs w:val="20"/>
        </w:rPr>
        <w:t xml:space="preserve"> </w:t>
      </w:r>
      <w:r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odpowiadające tym przestępstwom czyny zabronione określone w przepisach prawa obcego.</w:t>
      </w:r>
      <w:r w:rsidR="00B2762F" w:rsidRPr="003564D3">
        <w:rPr>
          <w:rFonts w:ascii="Source Sans Pro" w:hAnsi="Source Sans Pro"/>
          <w:sz w:val="20"/>
          <w:szCs w:val="20"/>
        </w:rPr>
        <w:t xml:space="preserve"> </w:t>
      </w:r>
    </w:p>
    <w:p w14:paraId="0369A098" w14:textId="67017E00" w:rsidR="0035411E" w:rsidRPr="003564D3" w:rsidRDefault="000B4503" w:rsidP="003564D3">
      <w:pPr>
        <w:pStyle w:val="Akapitzlist"/>
        <w:numPr>
          <w:ilvl w:val="0"/>
          <w:numId w:val="1"/>
        </w:numPr>
        <w:tabs>
          <w:tab w:val="left" w:pos="284"/>
        </w:tabs>
        <w:spacing w:line="260" w:lineRule="exact"/>
        <w:ind w:left="284" w:hanging="284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</w:t>
      </w:r>
      <w:r w:rsidR="005477D2" w:rsidRPr="00C8374B">
        <w:rPr>
          <w:rFonts w:ascii="Source Sans Pro" w:hAnsi="Source Sans Pro" w:cstheme="minorHAnsi"/>
          <w:sz w:val="20"/>
          <w:szCs w:val="20"/>
        </w:rPr>
        <w:t>soba</w:t>
      </w:r>
      <w:r>
        <w:rPr>
          <w:rFonts w:ascii="Source Sans Pro" w:hAnsi="Source Sans Pro" w:cstheme="minorHAnsi"/>
          <w:sz w:val="20"/>
          <w:szCs w:val="20"/>
        </w:rPr>
        <w:t>,</w:t>
      </w:r>
      <w:r w:rsidR="005477D2" w:rsidRPr="00C8374B">
        <w:rPr>
          <w:rFonts w:ascii="Source Sans Pro" w:hAnsi="Source Sans Pro" w:cstheme="minorHAnsi"/>
          <w:sz w:val="20"/>
          <w:szCs w:val="20"/>
        </w:rPr>
        <w:t xml:space="preserve"> o której mowa w ust. 1,</w:t>
      </w:r>
      <w:r w:rsidR="00D416AA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składa oświadczenie o państwie lub państwach, w których zamieszkiwała w ciągu ostatnich 20 lat, innych niż Rzeczpospolita Polska</w:t>
      </w:r>
      <w:r w:rsidR="00CA61C7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oraz oświadczenie o</w:t>
      </w:r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państw</w:t>
      </w:r>
      <w:r w:rsidR="00CA61C7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</w:t>
      </w:r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obywatelstwa</w:t>
      </w:r>
      <w:r w:rsidR="00CA61C7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3B4F1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="00CA61C7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</w:t>
      </w:r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jednocześnie przedkłada informację z rejestrów karnych tych państw uzyskiwaną do celów działalności zawodowej lub </w:t>
      </w:r>
      <w:proofErr w:type="spellStart"/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wolontariackiej</w:t>
      </w:r>
      <w:proofErr w:type="spellEnd"/>
      <w:r w:rsidR="00B2762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związanej z kontaktami z </w:t>
      </w:r>
      <w:r w:rsidR="00374DDE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AC3EEF" w:rsidRPr="003564D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ałoletnimi.</w:t>
      </w:r>
    </w:p>
    <w:p w14:paraId="2E57FAC3" w14:textId="502ECE5F" w:rsidR="009B70D1" w:rsidRPr="00C8374B" w:rsidRDefault="00EB35E5" w:rsidP="003564D3">
      <w:pPr>
        <w:pStyle w:val="Akapitzlist"/>
        <w:numPr>
          <w:ilvl w:val="0"/>
          <w:numId w:val="1"/>
        </w:numPr>
        <w:tabs>
          <w:tab w:val="left" w:pos="284"/>
          <w:tab w:val="left" w:pos="342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przypadku zatrudnienia cudzoziemca należy przeprowadzić jego weryfikację pod kąte</w:t>
      </w:r>
      <w:r w:rsidR="00E23DD0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m 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figurowania </w:t>
      </w:r>
      <w:r w:rsidR="00E34141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lastRenderedPageBreak/>
        <w:t xml:space="preserve">w rejestrach karalności państwa pochodzenia lub państwa, w którym osoba ta ostatnio zamieszkiwała, </w:t>
      </w:r>
      <w:r w:rsidR="00E34141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zakresie przestępstw wskazanych w </w:t>
      </w:r>
      <w:r w:rsidR="006B433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ust.</w:t>
      </w:r>
      <w:r w:rsidR="00C91DD5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5477D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1</w:t>
      </w:r>
      <w:r w:rsidR="00F251C3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lub odpowiadających im czynów zabronionych, sankcjonowanym prawem dan</w:t>
      </w:r>
      <w:r w:rsidR="00F251C3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go państwa. 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Kierownictwo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zobowiązan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jest ponadto do odebrania od c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udzoziemca</w:t>
      </w:r>
      <w:r w:rsidR="00F251C3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odpowiedniego </w:t>
      </w:r>
      <w:r w:rsidR="007F203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zaświadczenia 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 niekaralności.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Kierownictwo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zobowiązan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 jest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uzyskać </w:t>
      </w:r>
      <w:r w:rsidR="001D77C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wymagane </w:t>
      </w:r>
      <w:r w:rsidR="00F367A2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informacje z rejestrów</w:t>
      </w:r>
      <w:r w:rsidR="001D77C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</w:p>
    <w:p w14:paraId="36F012A8" w14:textId="246E1E8E" w:rsidR="00541C45" w:rsidRPr="0065574E" w:rsidRDefault="005477D2" w:rsidP="003564D3">
      <w:pPr>
        <w:pStyle w:val="Akapitzlist"/>
        <w:numPr>
          <w:ilvl w:val="0"/>
          <w:numId w:val="1"/>
        </w:numPr>
        <w:tabs>
          <w:tab w:val="left" w:pos="284"/>
          <w:tab w:val="left" w:pos="342"/>
        </w:tabs>
        <w:spacing w:line="260" w:lineRule="exact"/>
        <w:ind w:left="284" w:hanging="284"/>
        <w:rPr>
          <w:rFonts w:ascii="Source Sans Pro" w:hAnsi="Source Sans Pro" w:cstheme="minorHAnsi"/>
          <w:sz w:val="20"/>
          <w:szCs w:val="20"/>
        </w:rPr>
      </w:pP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4660A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PZU Zdrowie SA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mo</w:t>
      </w:r>
      <w:r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gą zostać zatrudnione wyłącznie osoby, 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które nie figurują w Rejestrze Sprawców Przestępstw </w:t>
      </w:r>
      <w:r w:rsidR="00374DD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n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 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le </w:t>
      </w:r>
      <w:r w:rsidR="00A60C0E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C534F9" w:rsidRPr="00C8374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eksualnym i które dostarczyły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aktualne zaświadczenie z Krajowego Rejestru Karnego</w:t>
      </w:r>
      <w:r w:rsidR="00B2762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oraz </w:t>
      </w:r>
      <w:r w:rsidR="00B2762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oświadczenie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potwierdzające, że nie były skazane za przestępstwa, </w:t>
      </w:r>
      <w:r w:rsidR="00A60C0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 </w:t>
      </w:r>
      <w:r w:rsidR="004F75CC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których mowa </w:t>
      </w:r>
      <w:r w:rsidR="004F75CC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ust. </w:t>
      </w:r>
      <w:r w:rsidR="00AA076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1 </w:t>
      </w:r>
    </w:p>
    <w:p w14:paraId="6FB76F3C" w14:textId="011441A7" w:rsidR="00541C45" w:rsidRPr="0065574E" w:rsidRDefault="00096C8A" w:rsidP="003564D3">
      <w:pPr>
        <w:pStyle w:val="Akapitzlist"/>
        <w:numPr>
          <w:ilvl w:val="0"/>
          <w:numId w:val="1"/>
        </w:numPr>
        <w:tabs>
          <w:tab w:val="left" w:pos="284"/>
          <w:tab w:val="left" w:pos="478"/>
        </w:tabs>
        <w:spacing w:line="260" w:lineRule="exact"/>
        <w:ind w:left="284" w:hanging="284"/>
        <w:rPr>
          <w:rFonts w:ascii="Source Sans Pro" w:eastAsiaTheme="minorHAnsi" w:hAnsi="Source Sans Pro" w:cstheme="minorHAnsi"/>
          <w:i/>
          <w:iCs/>
          <w:kern w:val="2"/>
          <w:sz w:val="20"/>
          <w:szCs w:val="20"/>
          <w14:ligatures w14:val="standardContextual"/>
        </w:rPr>
      </w:pPr>
      <w: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złonek 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ersonelu</w:t>
      </w:r>
      <w:r w:rsidR="003E00B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przed podjęciem zatrudnienia 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ma obowiązek zapoznania się </w:t>
      </w:r>
      <w:r w:rsidR="00C534F9" w:rsidRP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ze </w:t>
      </w:r>
      <w:r w:rsidR="008335B4" w:rsidRP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C534F9" w:rsidRP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tandardami.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Potwierdzeniem zapoznania się ze </w:t>
      </w:r>
      <w:r w:rsidR="008335B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tandardami jest złożenie oświadczenia, którego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wzór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stanowi załącznik nr 1 do</w:t>
      </w:r>
      <w:r w:rsidR="00C534F9" w:rsidRPr="0065574E">
        <w:rPr>
          <w:rFonts w:ascii="Source Sans Pro" w:eastAsiaTheme="minorHAnsi" w:hAnsi="Source Sans Pro" w:cstheme="minorHAnsi"/>
          <w:i/>
          <w:iCs/>
          <w:kern w:val="2"/>
          <w:sz w:val="20"/>
          <w:szCs w:val="20"/>
          <w14:ligatures w14:val="standardContextual"/>
        </w:rPr>
        <w:t xml:space="preserve"> </w:t>
      </w:r>
      <w:r w:rsidR="008335B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tandardów.</w:t>
      </w:r>
    </w:p>
    <w:p w14:paraId="2B032765" w14:textId="766F1D59" w:rsidR="00BA3492" w:rsidRPr="0065574E" w:rsidRDefault="00F30456" w:rsidP="003564D3">
      <w:pPr>
        <w:pStyle w:val="Akapitzlist"/>
        <w:numPr>
          <w:ilvl w:val="0"/>
          <w:numId w:val="1"/>
        </w:numPr>
        <w:tabs>
          <w:tab w:val="left" w:pos="284"/>
          <w:tab w:val="left" w:pos="460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bookmarkStart w:id="5" w:name="_Hlk173505064"/>
      <w:bookmarkStart w:id="6" w:name="_Hlk173505144"/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Kierownictwo</w:t>
      </w:r>
      <w:r w:rsidR="00E026EC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</w:p>
    <w:p w14:paraId="64FB7282" w14:textId="6F7F1F3F" w:rsidR="00F251C3" w:rsidRPr="0065574E" w:rsidRDefault="0097074B" w:rsidP="003564D3">
      <w:pPr>
        <w:pStyle w:val="Akapitzlist"/>
        <w:numPr>
          <w:ilvl w:val="0"/>
          <w:numId w:val="14"/>
        </w:numPr>
        <w:tabs>
          <w:tab w:val="left" w:pos="460"/>
        </w:tabs>
        <w:spacing w:line="260" w:lineRule="exact"/>
        <w:ind w:left="993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</w:t>
      </w:r>
      <w:r w:rsidR="009C6845" w:rsidRP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 najmniej r</w:t>
      </w:r>
      <w:r w:rsidR="00A97984" w:rsidRP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az na rok</w:t>
      </w:r>
      <w:r w:rsidR="00A9798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dokonuje przeglą</w:t>
      </w:r>
      <w:r w:rsidR="000466E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d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u Rejestru Sprawców Przestępstw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n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 Tle Seksualnym, ustalając czy członek 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ersonelu, który udziela świadczeń zdrowotnych 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ałoletnim lub uczestnicz</w:t>
      </w:r>
      <w:r w:rsidR="003D105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</w:t>
      </w:r>
      <w:r w:rsidR="00BE387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72329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ich udzielaniu w </w:t>
      </w:r>
      <w:r w:rsidR="00F470F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Centrum Medycznym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nie został wpisany do tego rejestru</w:t>
      </w:r>
      <w:r w:rsidR="00E3717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0A29AB7D" w14:textId="76491406" w:rsidR="00C14CBA" w:rsidRPr="004017AC" w:rsidRDefault="008228FA" w:rsidP="004017AC">
      <w:pPr>
        <w:pStyle w:val="Akapitzlist"/>
        <w:numPr>
          <w:ilvl w:val="0"/>
          <w:numId w:val="14"/>
        </w:numPr>
        <w:tabs>
          <w:tab w:val="left" w:pos="460"/>
        </w:tabs>
        <w:spacing w:line="260" w:lineRule="exact"/>
        <w:ind w:left="993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przy zatrudnieniu </w:t>
      </w:r>
      <w:r w:rsidR="0097074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dbiera oświadczenia od członka </w:t>
      </w:r>
      <w:r w:rsidR="005477D2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C534F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ersonelu, który udziela świadczeń zdrowotnych</w:t>
      </w:r>
      <w:bookmarkEnd w:id="5"/>
      <w:r w:rsid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małoletnim</w:t>
      </w:r>
      <w:r w:rsid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lub uczestniczy w ich udzielaniu w </w:t>
      </w:r>
      <w:r w:rsidR="00F470F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Centrum Medycznym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o tym, że nie został</w:t>
      </w:r>
      <w:r w:rsidR="009526BA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on wpisany do Krajowego Rejestru Karnego w zakresie przestępstw </w:t>
      </w:r>
      <w:r w:rsidR="002E65B6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określonych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 </w:t>
      </w:r>
      <w:r w:rsidR="00D15D3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ust.</w:t>
      </w:r>
      <w:r w:rsidR="0097074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4A1DAF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1</w:t>
      </w:r>
      <w:r w:rsidR="00B80B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F251C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65574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oraz</w:t>
      </w:r>
      <w:r w:rsidR="00D15D3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042A91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że nie toczy się wobec niego postępowanie przygotowawcze lub sądowe dotyczące tych przestępstw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 w</w:t>
      </w:r>
      <w:r w:rsidR="00F5618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zór oświadczenia stanowi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z</w:t>
      </w:r>
      <w:r w:rsidR="00F5618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ałącznik nr 2</w:t>
      </w:r>
      <w:r w:rsidR="0095172C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F5618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do </w:t>
      </w:r>
      <w:r w:rsidR="00FC070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F5618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tandardów</w:t>
      </w:r>
      <w:r w:rsidR="005B1AD9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</w:p>
    <w:bookmarkEnd w:id="6"/>
    <w:p w14:paraId="71B6EB04" w14:textId="4A067162" w:rsidR="00726E7D" w:rsidRPr="00041917" w:rsidRDefault="00726E7D" w:rsidP="004017AC">
      <w:pPr>
        <w:pStyle w:val="Bezodstpw"/>
        <w:numPr>
          <w:ilvl w:val="0"/>
          <w:numId w:val="1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Oświadczenia</w:t>
      </w:r>
      <w:r w:rsidR="00AD4618">
        <w:rPr>
          <w:rFonts w:ascii="Source Sans Pro" w:hAnsi="Source Sans Pro" w:cstheme="minorHAnsi"/>
          <w:sz w:val="20"/>
          <w:szCs w:val="20"/>
        </w:rPr>
        <w:t xml:space="preserve"> i informacje</w:t>
      </w:r>
      <w:r w:rsidRPr="0065574E">
        <w:rPr>
          <w:rFonts w:ascii="Source Sans Pro" w:hAnsi="Source Sans Pro" w:cstheme="minorHAnsi"/>
          <w:sz w:val="20"/>
          <w:szCs w:val="20"/>
        </w:rPr>
        <w:t xml:space="preserve">, </w:t>
      </w:r>
      <w:r w:rsidR="00AA0761" w:rsidRPr="0065574E">
        <w:rPr>
          <w:rFonts w:ascii="Source Sans Pro" w:hAnsi="Source Sans Pro" w:cstheme="minorHAnsi"/>
          <w:sz w:val="20"/>
          <w:szCs w:val="20"/>
        </w:rPr>
        <w:t>o których mowa w ust</w:t>
      </w:r>
      <w:r w:rsidR="00AA0761" w:rsidRPr="00AA0761">
        <w:rPr>
          <w:rFonts w:ascii="Source Sans Pro" w:hAnsi="Source Sans Pro" w:cstheme="minorHAnsi"/>
          <w:sz w:val="20"/>
          <w:szCs w:val="20"/>
        </w:rPr>
        <w:t>. 1</w:t>
      </w:r>
      <w:r w:rsidR="00AA0761" w:rsidRPr="0065574E">
        <w:rPr>
          <w:rFonts w:ascii="Source Sans Pro" w:hAnsi="Source Sans Pro" w:cstheme="minorHAnsi"/>
          <w:sz w:val="20"/>
          <w:szCs w:val="20"/>
        </w:rPr>
        <w:t xml:space="preserve">, </w:t>
      </w:r>
      <w:r w:rsidRPr="0065574E">
        <w:rPr>
          <w:rFonts w:ascii="Source Sans Pro" w:hAnsi="Source Sans Pro" w:cstheme="minorHAnsi"/>
          <w:sz w:val="20"/>
          <w:szCs w:val="20"/>
        </w:rPr>
        <w:t xml:space="preserve">składane są pod rygorem odpowiedzialności karnej </w:t>
      </w:r>
      <w:r w:rsidR="00723290" w:rsidRPr="0065574E"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 xml:space="preserve">za złożenie fałszywego oświadczenia. </w:t>
      </w:r>
    </w:p>
    <w:p w14:paraId="2BCCFA9C" w14:textId="10D1AC98" w:rsidR="00726E7D" w:rsidRPr="00041917" w:rsidRDefault="00726E7D" w:rsidP="041B05E5">
      <w:pPr>
        <w:pStyle w:val="Bezodstpw"/>
        <w:numPr>
          <w:ilvl w:val="0"/>
          <w:numId w:val="1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>Informacje</w:t>
      </w:r>
      <w:r w:rsidR="00AD4618" w:rsidRPr="041B05E5">
        <w:rPr>
          <w:rFonts w:ascii="Source Sans Pro" w:hAnsi="Source Sans Pro"/>
          <w:sz w:val="20"/>
          <w:szCs w:val="20"/>
        </w:rPr>
        <w:t xml:space="preserve"> i oświadczenia,</w:t>
      </w:r>
      <w:r w:rsidRPr="041B05E5">
        <w:rPr>
          <w:rFonts w:ascii="Source Sans Pro" w:hAnsi="Source Sans Pro"/>
          <w:sz w:val="20"/>
          <w:szCs w:val="20"/>
        </w:rPr>
        <w:t xml:space="preserve"> o których mowa w ust. </w:t>
      </w:r>
      <w:r w:rsidR="00041917" w:rsidRPr="041B05E5">
        <w:rPr>
          <w:rFonts w:ascii="Source Sans Pro" w:hAnsi="Source Sans Pro"/>
          <w:sz w:val="20"/>
          <w:szCs w:val="20"/>
        </w:rPr>
        <w:t>1</w:t>
      </w:r>
      <w:r w:rsidR="00AD4618" w:rsidRPr="041B05E5">
        <w:rPr>
          <w:rFonts w:ascii="Source Sans Pro" w:hAnsi="Source Sans Pro"/>
          <w:sz w:val="20"/>
          <w:szCs w:val="20"/>
        </w:rPr>
        <w:t>-3, 5 i 6</w:t>
      </w:r>
      <w:r w:rsidRPr="041B05E5">
        <w:rPr>
          <w:rFonts w:ascii="Source Sans Pro" w:hAnsi="Source Sans Pro"/>
          <w:sz w:val="20"/>
          <w:szCs w:val="20"/>
        </w:rPr>
        <w:t xml:space="preserve">, pracodawca utrwala w formie wydruku i załącza do akt osobowych </w:t>
      </w:r>
      <w:r w:rsidR="31D0DCBD" w:rsidRPr="041B05E5">
        <w:rPr>
          <w:rFonts w:ascii="Source Sans Pro" w:hAnsi="Source Sans Pro"/>
          <w:sz w:val="20"/>
          <w:szCs w:val="20"/>
        </w:rPr>
        <w:t xml:space="preserve">personelu </w:t>
      </w:r>
      <w:r w:rsidRPr="041B05E5">
        <w:rPr>
          <w:rFonts w:ascii="Source Sans Pro" w:hAnsi="Source Sans Pro"/>
          <w:sz w:val="20"/>
          <w:szCs w:val="20"/>
        </w:rPr>
        <w:t xml:space="preserve"> albo dokumentacji dotyczącej osoby dopuszczonej do działalności związanej z wychowaniem, </w:t>
      </w:r>
      <w:r w:rsidR="004B68AB" w:rsidRPr="041B05E5">
        <w:rPr>
          <w:rFonts w:ascii="Source Sans Pro" w:hAnsi="Source Sans Pro"/>
          <w:sz w:val="20"/>
          <w:szCs w:val="20"/>
        </w:rPr>
        <w:t>l</w:t>
      </w:r>
      <w:r w:rsidRPr="041B05E5">
        <w:rPr>
          <w:rFonts w:ascii="Source Sans Pro" w:hAnsi="Source Sans Pro"/>
          <w:sz w:val="20"/>
          <w:szCs w:val="20"/>
        </w:rPr>
        <w:t xml:space="preserve">eczeniem, świadczeniem porad psychologicznych, rozwojem lub z opieką nad </w:t>
      </w:r>
      <w:r w:rsidR="00AD4618" w:rsidRPr="041B05E5">
        <w:rPr>
          <w:rFonts w:ascii="Source Sans Pro" w:hAnsi="Source Sans Pro"/>
          <w:sz w:val="20"/>
          <w:szCs w:val="20"/>
        </w:rPr>
        <w:t>małoletnimi</w:t>
      </w:r>
      <w:r w:rsidRPr="041B05E5">
        <w:rPr>
          <w:rFonts w:ascii="Source Sans Pro" w:hAnsi="Source Sans Pro"/>
          <w:sz w:val="20"/>
          <w:szCs w:val="20"/>
        </w:rPr>
        <w:t xml:space="preserve">. </w:t>
      </w:r>
    </w:p>
    <w:p w14:paraId="0B994B62" w14:textId="49E5DBB5" w:rsidR="00A35884" w:rsidRPr="00041917" w:rsidRDefault="00A35884" w:rsidP="004017AC">
      <w:pPr>
        <w:pStyle w:val="Akapitzlist"/>
        <w:numPr>
          <w:ilvl w:val="0"/>
          <w:numId w:val="1"/>
        </w:numPr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przypadku powzięcia informacji o:</w:t>
      </w:r>
    </w:p>
    <w:p w14:paraId="12EDA933" w14:textId="3A7D1863" w:rsidR="00A35884" w:rsidRPr="00041917" w:rsidRDefault="0097074B" w:rsidP="004017AC">
      <w:pPr>
        <w:pStyle w:val="Akapitzlist"/>
        <w:numPr>
          <w:ilvl w:val="0"/>
          <w:numId w:val="15"/>
        </w:numPr>
        <w:tabs>
          <w:tab w:val="left" w:pos="993"/>
        </w:tabs>
        <w:spacing w:line="260" w:lineRule="exact"/>
        <w:ind w:left="993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szczęciu lub prowadzeniu wobec członka </w:t>
      </w:r>
      <w:r w:rsidR="007533E8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ersonelu postępowania karnego o przestępstwa określone </w:t>
      </w:r>
      <w:r w:rsidR="00AA0761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ust. </w:t>
      </w:r>
      <w:r w:rsidR="00AA0761" w:rsidRPr="004017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1</w:t>
      </w:r>
      <w:r w:rsidR="00ED542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5477D2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764D06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ierownictwo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niezwłocznie odsuwa </w:t>
      </w:r>
      <w:r w:rsidR="007533E8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tą osobę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od wszelkich form kontaktu </w:t>
      </w:r>
      <w:r w:rsidR="00374DDE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 </w:t>
      </w:r>
      <w:r w:rsidR="00374DDE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ałoletnimi</w:t>
      </w:r>
      <w:r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4F44888D" w14:textId="6C1D5D50" w:rsidR="00723290" w:rsidRPr="0065574E" w:rsidRDefault="0097074B" w:rsidP="004017AC">
      <w:pPr>
        <w:pStyle w:val="Akapitzlist"/>
        <w:numPr>
          <w:ilvl w:val="0"/>
          <w:numId w:val="15"/>
        </w:numPr>
        <w:tabs>
          <w:tab w:val="left" w:pos="993"/>
        </w:tabs>
        <w:spacing w:line="260" w:lineRule="exact"/>
        <w:ind w:left="993" w:hanging="284"/>
        <w:rPr>
          <w:rFonts w:eastAsiaTheme="minorHAnsi"/>
        </w:rPr>
      </w:pPr>
      <w:r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kazaniu członka </w:t>
      </w:r>
      <w:r w:rsidR="005477D2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ersonelu za przestępstwo lub przestępstwa określone w </w:t>
      </w:r>
      <w:r w:rsidR="00F251C3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ust.</w:t>
      </w:r>
      <w:r w:rsidR="00041917" w:rsidRPr="004017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1 </w:t>
      </w:r>
      <w:r w:rsidR="005477D2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9C6845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ierownictwo</w:t>
      </w:r>
      <w:r w:rsidR="00A35884" w:rsidRPr="000419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A3588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niezwłocznie rozwiązuje z nim umowę będącą podstaw</w:t>
      </w:r>
      <w:r w:rsidR="00AC3EE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ą </w:t>
      </w:r>
      <w:r w:rsidR="00A3588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zatrudnienia lub odwołuje go ze stanowiska.</w:t>
      </w:r>
    </w:p>
    <w:p w14:paraId="7B25AC43" w14:textId="77777777" w:rsidR="0063436A" w:rsidRPr="0065574E" w:rsidRDefault="0063436A" w:rsidP="004017AC">
      <w:pPr>
        <w:tabs>
          <w:tab w:val="left" w:pos="900"/>
        </w:tabs>
        <w:spacing w:line="260" w:lineRule="exact"/>
        <w:ind w:right="117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</w:p>
    <w:p w14:paraId="6D0ACAF8" w14:textId="66299F15" w:rsidR="00F4107D" w:rsidRPr="004017AC" w:rsidRDefault="00F4107D" w:rsidP="004017AC">
      <w:pPr>
        <w:pStyle w:val="Roboczo1"/>
        <w:spacing w:line="260" w:lineRule="exact"/>
      </w:pPr>
      <w:bookmarkStart w:id="7" w:name="_Toc221868597"/>
      <w:r w:rsidRPr="0065574E">
        <w:t>Zasady</w:t>
      </w:r>
      <w:r w:rsidRPr="004017AC">
        <w:t xml:space="preserve"> </w:t>
      </w:r>
      <w:r w:rsidRPr="0065574E">
        <w:t>zapewniające</w:t>
      </w:r>
      <w:r w:rsidRPr="004017AC">
        <w:t xml:space="preserve"> </w:t>
      </w:r>
      <w:r w:rsidRPr="0065574E">
        <w:t>bezpieczne</w:t>
      </w:r>
      <w:r w:rsidRPr="004017AC">
        <w:t xml:space="preserve"> </w:t>
      </w:r>
      <w:r w:rsidRPr="0065574E">
        <w:t>relacje</w:t>
      </w:r>
      <w:r w:rsidRPr="004017AC">
        <w:t xml:space="preserve"> </w:t>
      </w:r>
      <w:r w:rsidRPr="0065574E">
        <w:t>między</w:t>
      </w:r>
      <w:r w:rsidRPr="004017AC">
        <w:t xml:space="preserve"> </w:t>
      </w:r>
      <w:r w:rsidR="0093564A">
        <w:t>m</w:t>
      </w:r>
      <w:r w:rsidRPr="0065574E">
        <w:t>ałoletnimi</w:t>
      </w:r>
      <w:r w:rsidRPr="004017AC">
        <w:t xml:space="preserve"> </w:t>
      </w:r>
      <w:r w:rsidRPr="0065574E">
        <w:t>a</w:t>
      </w:r>
      <w:r w:rsidRPr="004017AC">
        <w:t xml:space="preserve"> </w:t>
      </w:r>
      <w:r w:rsidR="0093564A">
        <w:t>p</w:t>
      </w:r>
      <w:r w:rsidRPr="004017AC">
        <w:t xml:space="preserve">ersonelem </w:t>
      </w:r>
      <w:bookmarkEnd w:id="7"/>
    </w:p>
    <w:p w14:paraId="5CD8B1F5" w14:textId="2E3769CB" w:rsidR="002615F2" w:rsidRPr="0065574E" w:rsidRDefault="002615F2" w:rsidP="004017AC">
      <w:pPr>
        <w:spacing w:line="260" w:lineRule="exact"/>
        <w:rPr>
          <w:rFonts w:ascii="Source Sans Pro" w:hAnsi="Source Sans Pro" w:cstheme="minorHAnsi"/>
          <w:b/>
          <w:spacing w:val="-2"/>
          <w:sz w:val="20"/>
          <w:szCs w:val="20"/>
        </w:rPr>
      </w:pPr>
    </w:p>
    <w:p w14:paraId="4DC579B9" w14:textId="0BCE15BC" w:rsidR="002615F2" w:rsidRPr="004017AC" w:rsidRDefault="002615F2" w:rsidP="004017AC">
      <w:pPr>
        <w:pStyle w:val="Bezodstpw"/>
        <w:spacing w:line="260" w:lineRule="exact"/>
        <w:ind w:left="6"/>
        <w:jc w:val="center"/>
        <w:rPr>
          <w:rFonts w:ascii="Source Sans Pro" w:hAnsi="Source Sans Pro" w:cstheme="minorHAnsi"/>
          <w:sz w:val="20"/>
          <w:szCs w:val="20"/>
        </w:rPr>
      </w:pPr>
      <w:r w:rsidRPr="004017AC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4 </w:t>
      </w:r>
    </w:p>
    <w:p w14:paraId="15EE1EFA" w14:textId="7664E237" w:rsidR="002E4AD9" w:rsidRPr="0065574E" w:rsidRDefault="00AD4618" w:rsidP="004017AC">
      <w:pPr>
        <w:pStyle w:val="Akapitzlist"/>
        <w:numPr>
          <w:ilvl w:val="0"/>
          <w:numId w:val="74"/>
        </w:numPr>
        <w:spacing w:line="260" w:lineRule="exact"/>
        <w:ind w:left="426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>
        <w:rPr>
          <w:rFonts w:ascii="Source Sans Pro" w:hAnsi="Source Sans Pro" w:cstheme="minorHAnsi"/>
          <w:sz w:val="20"/>
          <w:szCs w:val="20"/>
        </w:rPr>
        <w:t>P</w:t>
      </w:r>
      <w:r w:rsidR="002E4AD9" w:rsidRPr="0065574E">
        <w:rPr>
          <w:rFonts w:ascii="Source Sans Pro" w:hAnsi="Source Sans Pro" w:cstheme="minorHAnsi"/>
          <w:sz w:val="20"/>
          <w:szCs w:val="20"/>
        </w:rPr>
        <w:t xml:space="preserve">ersonel oraz </w:t>
      </w:r>
      <w:r w:rsidR="00131275">
        <w:rPr>
          <w:rFonts w:ascii="Source Sans Pro" w:hAnsi="Source Sans Pro" w:cstheme="minorHAnsi"/>
          <w:sz w:val="20"/>
          <w:szCs w:val="20"/>
        </w:rPr>
        <w:t>k</w:t>
      </w:r>
      <w:r w:rsidR="002E4AD9" w:rsidRPr="0065574E">
        <w:rPr>
          <w:rFonts w:ascii="Source Sans Pro" w:hAnsi="Source Sans Pro" w:cstheme="minorHAnsi"/>
          <w:sz w:val="20"/>
          <w:szCs w:val="20"/>
        </w:rPr>
        <w:t xml:space="preserve">ierownictwo Centrum Medycznego w kontaktach z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2E4AD9" w:rsidRPr="0065574E">
        <w:rPr>
          <w:rFonts w:ascii="Source Sans Pro" w:hAnsi="Source Sans Pro" w:cstheme="minorHAnsi"/>
          <w:sz w:val="20"/>
          <w:szCs w:val="20"/>
        </w:rPr>
        <w:t>ałoletnimi działa na rzecz ich dobra.</w:t>
      </w:r>
    </w:p>
    <w:p w14:paraId="527A6ACB" w14:textId="6CC647E1" w:rsidR="002E4AD9" w:rsidRPr="0065574E" w:rsidRDefault="002E4AD9" w:rsidP="004017AC">
      <w:pPr>
        <w:pStyle w:val="Akapitzlist"/>
        <w:numPr>
          <w:ilvl w:val="0"/>
          <w:numId w:val="74"/>
        </w:numPr>
        <w:spacing w:line="260" w:lineRule="exact"/>
        <w:ind w:left="426"/>
        <w:rPr>
          <w:rFonts w:ascii="Source Sans Pro" w:eastAsiaTheme="minorHAnsi" w:hAnsi="Source Sans Pro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Każda osoba zatrudniona w Centrum Medycznym, która ma świadomość, iż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ałoletni, który doznał </w:t>
      </w:r>
      <w:r w:rsidR="00104910" w:rsidRPr="0065574E"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 xml:space="preserve">w przeszłości znęcania fizycznego, psychicznego lub wykorzystania seksualnego, zobowiązana jest do zachowania szczególnej ostrożności i taktu w kontaktach z tym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ałoletnim.</w:t>
      </w:r>
    </w:p>
    <w:p w14:paraId="3793A14B" w14:textId="74FE693E" w:rsidR="002E4AD9" w:rsidRPr="004017AC" w:rsidRDefault="002E4AD9" w:rsidP="041B05E5">
      <w:pPr>
        <w:pStyle w:val="Akapitzlist"/>
        <w:numPr>
          <w:ilvl w:val="0"/>
          <w:numId w:val="74"/>
        </w:numPr>
        <w:spacing w:line="260" w:lineRule="exact"/>
        <w:ind w:left="426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  <w:r w:rsidRPr="041B05E5">
        <w:rPr>
          <w:rFonts w:ascii="Source Sans Pro" w:hAnsi="Source Sans Pro" w:cstheme="minorBidi"/>
          <w:sz w:val="20"/>
          <w:szCs w:val="20"/>
        </w:rPr>
        <w:t xml:space="preserve">Jeżeli </w:t>
      </w:r>
      <w:r w:rsidR="00374DDE" w:rsidRPr="041B05E5">
        <w:rPr>
          <w:rFonts w:ascii="Source Sans Pro" w:hAnsi="Source Sans Pro" w:cstheme="minorBidi"/>
          <w:sz w:val="20"/>
          <w:szCs w:val="20"/>
        </w:rPr>
        <w:t>m</w:t>
      </w:r>
      <w:r w:rsidRPr="041B05E5">
        <w:rPr>
          <w:rFonts w:ascii="Source Sans Pro" w:hAnsi="Source Sans Pro" w:cstheme="minorBidi"/>
          <w:sz w:val="20"/>
          <w:szCs w:val="20"/>
        </w:rPr>
        <w:t xml:space="preserve">ałoletni swoim postępowaniem dąży do nawiązania z członkiem </w:t>
      </w:r>
      <w:r w:rsidR="00131275" w:rsidRPr="041B05E5">
        <w:rPr>
          <w:rFonts w:ascii="Source Sans Pro" w:hAnsi="Source Sans Pro" w:cstheme="minorBidi"/>
          <w:sz w:val="20"/>
          <w:szCs w:val="20"/>
        </w:rPr>
        <w:t>p</w:t>
      </w:r>
      <w:r w:rsidRPr="041B05E5">
        <w:rPr>
          <w:rFonts w:ascii="Source Sans Pro" w:hAnsi="Source Sans Pro" w:cstheme="minorBidi"/>
          <w:sz w:val="20"/>
          <w:szCs w:val="20"/>
        </w:rPr>
        <w:t xml:space="preserve">ersonelu kontaktu fizycznego </w:t>
      </w:r>
      <w:r w:rsidRPr="0065574E">
        <w:rPr>
          <w:rFonts w:ascii="Source Sans Pro" w:hAnsi="Source Sans Pro" w:cstheme="minorHAnsi"/>
          <w:sz w:val="20"/>
          <w:szCs w:val="20"/>
        </w:rPr>
        <w:br/>
      </w:r>
      <w:r w:rsidRPr="041B05E5">
        <w:rPr>
          <w:rFonts w:ascii="Source Sans Pro" w:hAnsi="Source Sans Pro" w:cstheme="minorBidi"/>
          <w:sz w:val="20"/>
          <w:szCs w:val="20"/>
        </w:rPr>
        <w:t xml:space="preserve">o potencjalnie niestosownym bądź nieadekwatnym charakterze, </w:t>
      </w:r>
      <w:r w:rsidR="00131275" w:rsidRPr="041B05E5">
        <w:rPr>
          <w:rFonts w:ascii="Source Sans Pro" w:hAnsi="Source Sans Pro" w:cstheme="minorBidi"/>
          <w:sz w:val="20"/>
          <w:szCs w:val="20"/>
        </w:rPr>
        <w:t>p</w:t>
      </w:r>
      <w:r w:rsidRPr="041B05E5">
        <w:rPr>
          <w:rFonts w:ascii="Source Sans Pro" w:hAnsi="Source Sans Pro" w:cstheme="minorBidi"/>
          <w:sz w:val="20"/>
          <w:szCs w:val="20"/>
        </w:rPr>
        <w:t xml:space="preserve">ersonel podejmuje odpowiednie, stanowcze działania, wyjaśniając </w:t>
      </w:r>
      <w:r w:rsidR="00374DDE" w:rsidRPr="041B05E5">
        <w:rPr>
          <w:rFonts w:ascii="Source Sans Pro" w:hAnsi="Source Sans Pro" w:cstheme="minorBidi"/>
          <w:sz w:val="20"/>
          <w:szCs w:val="20"/>
        </w:rPr>
        <w:t>m</w:t>
      </w:r>
      <w:r w:rsidRPr="041B05E5">
        <w:rPr>
          <w:rFonts w:ascii="Source Sans Pro" w:hAnsi="Source Sans Pro" w:cstheme="minorBidi"/>
          <w:sz w:val="20"/>
          <w:szCs w:val="20"/>
        </w:rPr>
        <w:t>ałoletniemu konieczność zachowania granic strefy osobistej w sposób taktowny</w:t>
      </w:r>
      <w:r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.</w:t>
      </w:r>
    </w:p>
    <w:p w14:paraId="2E670F9C" w14:textId="36331B86" w:rsidR="002E4AD9" w:rsidRPr="004017AC" w:rsidRDefault="002E4AD9" w:rsidP="004017AC">
      <w:pPr>
        <w:pStyle w:val="Akapitzlist"/>
        <w:numPr>
          <w:ilvl w:val="0"/>
          <w:numId w:val="74"/>
        </w:numPr>
        <w:spacing w:line="260" w:lineRule="exact"/>
        <w:ind w:left="426"/>
        <w:rPr>
          <w:rFonts w:ascii="Source Sans Pro" w:hAnsi="Source Sans Pro"/>
          <w:spacing w:val="-2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Personel unika nawiązywania kontaktów fizycznych o niestosownym lub nieadekwatnym charakterze.</w:t>
      </w:r>
    </w:p>
    <w:p w14:paraId="3104D6BA" w14:textId="0E74D9DD" w:rsidR="002E4AD9" w:rsidRPr="004017AC" w:rsidRDefault="002E4AD9" w:rsidP="004017AC">
      <w:pPr>
        <w:pStyle w:val="Akapitzlist"/>
        <w:numPr>
          <w:ilvl w:val="0"/>
          <w:numId w:val="74"/>
        </w:numPr>
        <w:spacing w:line="260" w:lineRule="exact"/>
        <w:ind w:left="426"/>
        <w:rPr>
          <w:rFonts w:ascii="Source Sans Pro" w:hAnsi="Source Sans Pro"/>
          <w:spacing w:val="-2"/>
          <w:sz w:val="20"/>
          <w:szCs w:val="20"/>
        </w:rPr>
      </w:pPr>
      <w:r w:rsidRPr="004017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Na badanie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4017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pacjenta należy uzyskać zgodę osoby uprawnionej </w:t>
      </w:r>
      <w:r w:rsidR="00334EF5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według przepisów</w:t>
      </w:r>
      <w:r w:rsidRPr="004017AC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prawa polskiego.</w:t>
      </w:r>
    </w:p>
    <w:p w14:paraId="30B3AE25" w14:textId="2A055382" w:rsidR="002E4AD9" w:rsidRPr="0065574E" w:rsidRDefault="002E4AD9" w:rsidP="0019137E">
      <w:pPr>
        <w:pStyle w:val="Akapitzlist"/>
        <w:numPr>
          <w:ilvl w:val="0"/>
          <w:numId w:val="74"/>
        </w:numPr>
        <w:tabs>
          <w:tab w:val="left" w:pos="460"/>
        </w:tabs>
        <w:spacing w:line="260" w:lineRule="exact"/>
        <w:ind w:left="426"/>
        <w:rPr>
          <w:rFonts w:ascii="Source Sans Pro" w:hAnsi="Source Sans Pro" w:cstheme="minorHAnsi"/>
          <w:spacing w:val="-2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Podczas badania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pacjenta należy zapewnić mu intymność adekwatną do </w:t>
      </w:r>
      <w:r w:rsidR="00334EF5" w:rsidRPr="0065574E">
        <w:rPr>
          <w:rFonts w:ascii="Source Sans Pro" w:hAnsi="Source Sans Pro" w:cstheme="minorHAnsi"/>
          <w:sz w:val="20"/>
          <w:szCs w:val="20"/>
        </w:rPr>
        <w:t>jego wieku</w:t>
      </w:r>
      <w:r w:rsidRPr="0065574E">
        <w:rPr>
          <w:rFonts w:ascii="Source Sans Pro" w:hAnsi="Source Sans Pro" w:cstheme="minorHAnsi"/>
          <w:sz w:val="20"/>
          <w:szCs w:val="20"/>
        </w:rPr>
        <w:t>, potrzeb i oczekiwań.</w:t>
      </w:r>
    </w:p>
    <w:p w14:paraId="2DCD9D75" w14:textId="765B2DDB" w:rsidR="002E4AD9" w:rsidRPr="004017AC" w:rsidRDefault="002E4AD9" w:rsidP="0019137E">
      <w:pPr>
        <w:pStyle w:val="Akapitzlist"/>
        <w:numPr>
          <w:ilvl w:val="0"/>
          <w:numId w:val="74"/>
        </w:numPr>
        <w:tabs>
          <w:tab w:val="left" w:pos="460"/>
        </w:tabs>
        <w:spacing w:line="260" w:lineRule="exact"/>
        <w:ind w:left="426"/>
        <w:rPr>
          <w:rFonts w:ascii="Source Sans Pro" w:eastAsiaTheme="minorHAnsi" w:hAnsi="Source Sans Pro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W przypadku badań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ałoletniego pacjenta, które ingeruj</w:t>
      </w:r>
      <w:r w:rsidR="00AD4618">
        <w:rPr>
          <w:rFonts w:ascii="Source Sans Pro" w:hAnsi="Source Sans Pro" w:cstheme="minorHAnsi"/>
          <w:sz w:val="20"/>
          <w:szCs w:val="20"/>
        </w:rPr>
        <w:t>ą</w:t>
      </w:r>
      <w:r w:rsidRPr="0065574E">
        <w:rPr>
          <w:rFonts w:ascii="Source Sans Pro" w:hAnsi="Source Sans Pro" w:cstheme="minorHAnsi"/>
          <w:sz w:val="20"/>
          <w:szCs w:val="20"/>
        </w:rPr>
        <w:t xml:space="preserve"> w jego strefę intymną</w:t>
      </w:r>
      <w:r w:rsidR="00131275">
        <w:rPr>
          <w:rFonts w:ascii="Source Sans Pro" w:hAnsi="Source Sans Pro" w:cstheme="minorHAnsi"/>
          <w:sz w:val="20"/>
          <w:szCs w:val="20"/>
        </w:rPr>
        <w:t xml:space="preserve"> należy</w:t>
      </w:r>
      <w:r w:rsidRPr="0065574E">
        <w:rPr>
          <w:rFonts w:ascii="Source Sans Pro" w:hAnsi="Source Sans Pro" w:cstheme="minorHAnsi"/>
          <w:sz w:val="20"/>
          <w:szCs w:val="20"/>
        </w:rPr>
        <w:t>:</w:t>
      </w:r>
    </w:p>
    <w:p w14:paraId="4AFC8745" w14:textId="77777777" w:rsidR="000A24D6" w:rsidRPr="000A24D6" w:rsidRDefault="002E4AD9" w:rsidP="000A24D6">
      <w:pPr>
        <w:pStyle w:val="Akapitzlist"/>
        <w:numPr>
          <w:ilvl w:val="0"/>
          <w:numId w:val="75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poinformować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o podejmowanych decyzjach jego dotyczących, biorąc pod uwagę oczekiwania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ałoletniego</w:t>
      </w:r>
      <w:r w:rsidR="00334EF5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4E9C241C" w14:textId="52C42CEE" w:rsidR="002E4AD9" w:rsidRPr="000A24D6" w:rsidRDefault="002E4AD9" w:rsidP="000A24D6">
      <w:pPr>
        <w:pStyle w:val="Akapitzlist"/>
        <w:numPr>
          <w:ilvl w:val="0"/>
          <w:numId w:val="75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0A24D6">
        <w:rPr>
          <w:rFonts w:ascii="Source Sans Pro" w:hAnsi="Source Sans Pro" w:cstheme="minorHAnsi"/>
          <w:sz w:val="20"/>
          <w:szCs w:val="20"/>
        </w:rPr>
        <w:lastRenderedPageBreak/>
        <w:t xml:space="preserve">upewnić się, czy </w:t>
      </w:r>
      <w:r w:rsidR="00374DDE" w:rsidRPr="000A24D6">
        <w:rPr>
          <w:rFonts w:ascii="Source Sans Pro" w:hAnsi="Source Sans Pro" w:cstheme="minorHAnsi"/>
          <w:sz w:val="20"/>
          <w:szCs w:val="20"/>
        </w:rPr>
        <w:t>m</w:t>
      </w:r>
      <w:r w:rsidRPr="000A24D6">
        <w:rPr>
          <w:rFonts w:ascii="Source Sans Pro" w:hAnsi="Source Sans Pro" w:cstheme="minorHAnsi"/>
          <w:sz w:val="20"/>
          <w:szCs w:val="20"/>
        </w:rPr>
        <w:t xml:space="preserve">ałoletni zrozumiał sytuację oraz skutki zaplanowanych działań medycznych </w:t>
      </w:r>
      <w:r w:rsidR="007533E8" w:rsidRPr="000A24D6">
        <w:rPr>
          <w:rFonts w:ascii="Source Sans Pro" w:hAnsi="Source Sans Pro" w:cstheme="minorHAnsi"/>
          <w:sz w:val="20"/>
          <w:szCs w:val="20"/>
        </w:rPr>
        <w:br/>
      </w:r>
      <w:r w:rsidRPr="000A24D6">
        <w:rPr>
          <w:rFonts w:ascii="Source Sans Pro" w:hAnsi="Source Sans Pro" w:cstheme="minorHAnsi"/>
          <w:sz w:val="20"/>
          <w:szCs w:val="20"/>
        </w:rPr>
        <w:t>i terapeutycznych</w:t>
      </w:r>
      <w:r w:rsidR="00334EF5" w:rsidRPr="000A24D6">
        <w:rPr>
          <w:rFonts w:ascii="Source Sans Pro" w:hAnsi="Source Sans Pro" w:cstheme="minorHAnsi"/>
          <w:sz w:val="20"/>
          <w:szCs w:val="20"/>
        </w:rPr>
        <w:t>;</w:t>
      </w:r>
    </w:p>
    <w:p w14:paraId="12CB4DF9" w14:textId="59AE19A3" w:rsidR="002E4AD9" w:rsidRPr="0065574E" w:rsidRDefault="00761523" w:rsidP="0019137E">
      <w:pPr>
        <w:pStyle w:val="Akapitzlist"/>
        <w:numPr>
          <w:ilvl w:val="0"/>
          <w:numId w:val="75"/>
        </w:numPr>
        <w:tabs>
          <w:tab w:val="left" w:pos="492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>
        <w:rPr>
          <w:rFonts w:ascii="Source Sans Pro" w:hAnsi="Source Sans Pro" w:cstheme="minorHAnsi"/>
          <w:sz w:val="20"/>
          <w:szCs w:val="20"/>
        </w:rPr>
        <w:t>u</w:t>
      </w:r>
      <w:r w:rsidR="002E4AD9" w:rsidRPr="0065574E">
        <w:rPr>
          <w:rFonts w:ascii="Source Sans Pro" w:hAnsi="Source Sans Pro" w:cstheme="minorHAnsi"/>
          <w:sz w:val="20"/>
          <w:szCs w:val="20"/>
        </w:rPr>
        <w:t xml:space="preserve">szanować prawo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2E4AD9" w:rsidRPr="0065574E">
        <w:rPr>
          <w:rFonts w:ascii="Source Sans Pro" w:hAnsi="Source Sans Pro" w:cstheme="minorHAnsi"/>
          <w:sz w:val="20"/>
          <w:szCs w:val="20"/>
        </w:rPr>
        <w:t>ałoletniego do prywatności</w:t>
      </w:r>
      <w:r w:rsidR="00334EF5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097F7AE7" w14:textId="56D6F08D" w:rsidR="00AD7DA6" w:rsidRPr="0065574E" w:rsidRDefault="002E4AD9" w:rsidP="041B05E5">
      <w:pPr>
        <w:pStyle w:val="Akapitzlist"/>
        <w:numPr>
          <w:ilvl w:val="0"/>
          <w:numId w:val="75"/>
        </w:numPr>
        <w:tabs>
          <w:tab w:val="left" w:pos="492"/>
        </w:tabs>
        <w:spacing w:line="260" w:lineRule="exact"/>
        <w:ind w:left="1134" w:hanging="425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  <w:r w:rsidRPr="041B05E5">
        <w:rPr>
          <w:rFonts w:ascii="Source Sans Pro" w:hAnsi="Source Sans Pro" w:cstheme="minorBidi"/>
          <w:sz w:val="20"/>
          <w:szCs w:val="20"/>
        </w:rPr>
        <w:t xml:space="preserve">zapewnić </w:t>
      </w:r>
      <w:r w:rsidR="00374DDE" w:rsidRPr="041B05E5">
        <w:rPr>
          <w:rFonts w:ascii="Source Sans Pro" w:hAnsi="Source Sans Pro" w:cstheme="minorBidi"/>
          <w:sz w:val="20"/>
          <w:szCs w:val="20"/>
        </w:rPr>
        <w:t>m</w:t>
      </w:r>
      <w:r w:rsidRPr="041B05E5">
        <w:rPr>
          <w:rFonts w:ascii="Source Sans Pro" w:hAnsi="Source Sans Pro" w:cstheme="minorBidi"/>
          <w:sz w:val="20"/>
          <w:szCs w:val="20"/>
        </w:rPr>
        <w:t>ałoletniego, że jeśli czuje się niekomfortowo w jakiejś sytuacji, wobec konkretnego zachowania czy słów, może o tym powiedzieć p</w:t>
      </w:r>
      <w:r w:rsidR="789D0237" w:rsidRPr="041B05E5">
        <w:rPr>
          <w:rFonts w:ascii="Source Sans Pro" w:hAnsi="Source Sans Pro" w:cstheme="minorBidi"/>
          <w:sz w:val="20"/>
          <w:szCs w:val="20"/>
        </w:rPr>
        <w:t xml:space="preserve">ersonelowi </w:t>
      </w:r>
      <w:r w:rsidRPr="041B05E5">
        <w:rPr>
          <w:rFonts w:ascii="Source Sans Pro" w:hAnsi="Source Sans Pro" w:cstheme="minorBidi"/>
          <w:sz w:val="20"/>
          <w:szCs w:val="20"/>
        </w:rPr>
        <w:t xml:space="preserve"> </w:t>
      </w:r>
      <w:r w:rsidR="00AD4618" w:rsidRPr="041B05E5">
        <w:rPr>
          <w:rFonts w:ascii="Source Sans Pro" w:hAnsi="Source Sans Pro" w:cstheme="minorBidi"/>
          <w:sz w:val="20"/>
          <w:szCs w:val="20"/>
        </w:rPr>
        <w:t>Centrum Medycznego</w:t>
      </w:r>
      <w:r w:rsidRPr="041B05E5">
        <w:rPr>
          <w:rFonts w:ascii="Source Sans Pro" w:hAnsi="Source Sans Pro" w:cstheme="minorBidi"/>
          <w:sz w:val="20"/>
          <w:szCs w:val="20"/>
        </w:rPr>
        <w:t xml:space="preserve"> lub wskazanej osobie</w:t>
      </w:r>
      <w:r w:rsidR="00781091" w:rsidRPr="041B05E5">
        <w:rPr>
          <w:rFonts w:ascii="Source Sans Pro" w:hAnsi="Source Sans Pro" w:cstheme="minorBidi"/>
          <w:sz w:val="20"/>
          <w:szCs w:val="20"/>
        </w:rPr>
        <w:t xml:space="preserve"> i może oczekiwać adekwatnej do sytuacji reakcji ze strony personelu</w:t>
      </w:r>
      <w:r w:rsidR="00ED542C" w:rsidRPr="041B05E5">
        <w:rPr>
          <w:rFonts w:ascii="Source Sans Pro" w:hAnsi="Source Sans Pro" w:cstheme="minorBidi"/>
          <w:sz w:val="20"/>
          <w:szCs w:val="20"/>
        </w:rPr>
        <w:t xml:space="preserve">. </w:t>
      </w:r>
      <w:r w:rsidR="00AD7DA6" w:rsidRPr="041B05E5">
        <w:rPr>
          <w:rFonts w:ascii="Source Sans Pro" w:eastAsiaTheme="minorEastAsia" w:hAnsi="Source Sans Pro" w:cstheme="minorBidi"/>
          <w:sz w:val="20"/>
          <w:szCs w:val="20"/>
        </w:rPr>
        <w:t xml:space="preserve">Personel unika nawiązywania kontaktów fizycznych o niestosownym lub nieadekwatnym charakterze. </w:t>
      </w:r>
    </w:p>
    <w:p w14:paraId="7BBA6FC7" w14:textId="77777777" w:rsidR="00790F2A" w:rsidRPr="0065574E" w:rsidRDefault="00790F2A" w:rsidP="006150E7">
      <w:pPr>
        <w:pStyle w:val="Bezodstpw"/>
        <w:spacing w:line="260" w:lineRule="exact"/>
        <w:ind w:left="1134"/>
        <w:jc w:val="both"/>
        <w:rPr>
          <w:spacing w:val="-2"/>
        </w:rPr>
      </w:pPr>
    </w:p>
    <w:p w14:paraId="7CD12ECC" w14:textId="77777777" w:rsidR="002615F2" w:rsidRPr="0019137E" w:rsidRDefault="002615F2" w:rsidP="0019137E">
      <w:pPr>
        <w:spacing w:line="260" w:lineRule="exact"/>
        <w:rPr>
          <w:rFonts w:ascii="Source Sans Pro" w:hAnsi="Source Sans Pro"/>
          <w:sz w:val="20"/>
          <w:szCs w:val="20"/>
        </w:rPr>
      </w:pPr>
    </w:p>
    <w:p w14:paraId="0C9FDD4F" w14:textId="13757761" w:rsidR="002D7249" w:rsidRDefault="00000000" w:rsidP="006A3D2A">
      <w:pPr>
        <w:pStyle w:val="Spistreci1"/>
      </w:pPr>
      <w:hyperlink w:anchor="_Toc221868599" w:history="1">
        <w:r w:rsidR="006A3D2A" w:rsidRPr="006A3D2A">
          <w:rPr>
            <w:webHidden/>
          </w:rPr>
          <w:t>Wymogi</w:t>
        </w:r>
      </w:hyperlink>
      <w:r w:rsidR="006A3D2A" w:rsidRPr="006A3D2A">
        <w:t xml:space="preserve"> dotczące bezpiecznch relacji między małoletnimi a personelem </w:t>
      </w:r>
    </w:p>
    <w:p w14:paraId="6AD59A29" w14:textId="77777777" w:rsidR="000A24D6" w:rsidRPr="000A24D6" w:rsidRDefault="000A24D6" w:rsidP="000A24D6">
      <w:pPr>
        <w:rPr>
          <w:rFonts w:eastAsiaTheme="minorEastAsia"/>
        </w:rPr>
      </w:pPr>
    </w:p>
    <w:p w14:paraId="4571ABBA" w14:textId="4DCD7426" w:rsidR="00A337D9" w:rsidRPr="0019137E" w:rsidRDefault="002615F2" w:rsidP="0019137E">
      <w:pPr>
        <w:pStyle w:val="Bezodstpw"/>
        <w:spacing w:line="260" w:lineRule="exact"/>
        <w:ind w:left="6"/>
        <w:jc w:val="center"/>
        <w:rPr>
          <w:rFonts w:ascii="Source Sans Pro" w:hAnsi="Source Sans Pro"/>
          <w:sz w:val="20"/>
          <w:szCs w:val="20"/>
        </w:rPr>
      </w:pPr>
      <w:r w:rsidRPr="0019137E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5 </w:t>
      </w:r>
    </w:p>
    <w:p w14:paraId="15B09E49" w14:textId="6EFDBD98" w:rsidR="00FA6985" w:rsidRPr="0065574E" w:rsidRDefault="46F7BA49" w:rsidP="041B05E5">
      <w:pPr>
        <w:pStyle w:val="Akapitzlist"/>
        <w:numPr>
          <w:ilvl w:val="0"/>
          <w:numId w:val="22"/>
        </w:numPr>
        <w:tabs>
          <w:tab w:val="left" w:pos="460"/>
        </w:tabs>
        <w:spacing w:line="260" w:lineRule="exact"/>
        <w:ind w:left="284" w:hanging="284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  <w:r w:rsidRPr="041B05E5"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  <w:t>Personel Centrum Medyc</w:t>
      </w:r>
      <w:r w:rsidRPr="041B05E5">
        <w:rPr>
          <w:rFonts w:ascii="Source Sans Pro" w:eastAsiaTheme="minorEastAsia" w:hAnsi="Source Sans Pro" w:cstheme="minorBidi"/>
          <w:sz w:val="20"/>
          <w:szCs w:val="20"/>
        </w:rPr>
        <w:t xml:space="preserve">znego w kontakcie  </w:t>
      </w:r>
      <w:r w:rsidR="00A337D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z </w:t>
      </w:r>
      <w:r w:rsidR="00374DDE" w:rsidRPr="041B05E5">
        <w:rPr>
          <w:rFonts w:ascii="Source Sans Pro" w:eastAsiaTheme="minorEastAsia" w:hAnsi="Source Sans Pro" w:cstheme="minorBidi"/>
          <w:sz w:val="20"/>
          <w:szCs w:val="20"/>
        </w:rPr>
        <w:t>m</w:t>
      </w:r>
      <w:r w:rsidR="004963E3" w:rsidRPr="041B05E5">
        <w:rPr>
          <w:rFonts w:ascii="Source Sans Pro" w:eastAsiaTheme="minorEastAsia" w:hAnsi="Source Sans Pro" w:cstheme="minorBidi"/>
          <w:sz w:val="20"/>
          <w:szCs w:val="20"/>
        </w:rPr>
        <w:t>ałoletnim</w:t>
      </w:r>
      <w:r w:rsidR="00AD7DA6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</w:t>
      </w:r>
      <w:r w:rsidR="00A337D9" w:rsidRPr="041B05E5">
        <w:rPr>
          <w:rFonts w:ascii="Source Sans Pro" w:eastAsiaTheme="minorEastAsia" w:hAnsi="Source Sans Pro" w:cstheme="minorBidi"/>
          <w:sz w:val="20"/>
          <w:szCs w:val="20"/>
        </w:rPr>
        <w:t>wykazuj</w:t>
      </w:r>
      <w:r w:rsidR="7B09B83C" w:rsidRPr="041B05E5">
        <w:rPr>
          <w:rFonts w:ascii="Source Sans Pro" w:eastAsiaTheme="minorEastAsia" w:hAnsi="Source Sans Pro" w:cstheme="minorBidi"/>
          <w:sz w:val="20"/>
          <w:szCs w:val="20"/>
        </w:rPr>
        <w:t>e</w:t>
      </w:r>
      <w:r w:rsidR="00A337D9" w:rsidRPr="041B05E5">
        <w:rPr>
          <w:rFonts w:ascii="Source Sans Pro" w:eastAsiaTheme="minorEastAsia" w:hAnsi="Source Sans Pro" w:cstheme="minorBidi"/>
          <w:sz w:val="20"/>
          <w:szCs w:val="20"/>
        </w:rPr>
        <w:t xml:space="preserve"> życzliwość, empatię </w:t>
      </w:r>
      <w:r w:rsidR="00A337D9">
        <w:br/>
      </w:r>
      <w:r w:rsidR="00A337D9" w:rsidRPr="041B05E5">
        <w:rPr>
          <w:rFonts w:ascii="Source Sans Pro" w:eastAsiaTheme="minorEastAsia" w:hAnsi="Source Sans Pro" w:cstheme="minorBidi"/>
          <w:sz w:val="20"/>
          <w:szCs w:val="20"/>
        </w:rPr>
        <w:t>i szacunek, wrażliwość kulturową i postawę nieoceniającą.</w:t>
      </w:r>
    </w:p>
    <w:p w14:paraId="0FC72B5E" w14:textId="027A34DD" w:rsidR="00FA6985" w:rsidRPr="0065574E" w:rsidRDefault="00A337D9" w:rsidP="0019137E">
      <w:pPr>
        <w:pStyle w:val="Akapitzlist"/>
        <w:numPr>
          <w:ilvl w:val="0"/>
          <w:numId w:val="22"/>
        </w:numPr>
        <w:tabs>
          <w:tab w:val="left" w:pos="460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Personel </w:t>
      </w:r>
      <w:r w:rsidR="002D582F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zo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bowiązany jest do utrzymywania profesjonalnej relacji z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ma</w:t>
      </w:r>
      <w:r w:rsidR="004963E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łoletnim</w:t>
      </w:r>
      <w:r w:rsidR="00CC436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i każdorazowego rozważenia, czy jego reakcja, komunikat bądź działanie wobec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4963E3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</w:t>
      </w:r>
      <w:r w:rsidR="00CC436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ego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CC436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jest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adekwatne do sytuacji, bezpieczne, uzasadnione</w:t>
      </w:r>
      <w:r w:rsidR="0023148A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</w:p>
    <w:p w14:paraId="50FCE29F" w14:textId="254AA953" w:rsidR="00360414" w:rsidRPr="0065574E" w:rsidRDefault="00A337D9" w:rsidP="0019137E">
      <w:pPr>
        <w:pStyle w:val="Akapitzlist"/>
        <w:numPr>
          <w:ilvl w:val="0"/>
          <w:numId w:val="22"/>
        </w:numPr>
        <w:tabs>
          <w:tab w:val="left" w:pos="460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Wszystkie działania w stosunku do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</w:t>
      </w:r>
      <w:r w:rsidR="00CC436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ego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podejmowane są w sposób otwarty i przejrzysty dla innych, aby zminimalizować ryzyko błędnej interpretacji danego zachowania</w:t>
      </w:r>
      <w:r w:rsidR="00860305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  <w:r w:rsidR="0023148A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</w:p>
    <w:p w14:paraId="03E3FE1C" w14:textId="77777777" w:rsidR="0097074B" w:rsidRPr="0065574E" w:rsidRDefault="00860305" w:rsidP="0019137E">
      <w:pPr>
        <w:pStyle w:val="Akapitzlist"/>
        <w:numPr>
          <w:ilvl w:val="0"/>
          <w:numId w:val="22"/>
        </w:numPr>
        <w:tabs>
          <w:tab w:val="left" w:pos="460"/>
        </w:tabs>
        <w:spacing w:line="260" w:lineRule="exact"/>
        <w:ind w:left="284" w:hanging="284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Z</w:t>
      </w:r>
      <w:r w:rsidR="00F879B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abrania się</w:t>
      </w:r>
      <w:r w:rsidR="0097074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  <w:r w:rsidR="00A327B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</w:p>
    <w:p w14:paraId="2F44E4B9" w14:textId="2F331A8E" w:rsidR="0097074B" w:rsidRPr="0019137E" w:rsidRDefault="00F879B8" w:rsidP="0019137E">
      <w:pPr>
        <w:pStyle w:val="Akapitzlist"/>
        <w:numPr>
          <w:ilvl w:val="0"/>
          <w:numId w:val="78"/>
        </w:numPr>
        <w:tabs>
          <w:tab w:val="left" w:pos="460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stosowania jakiejkolwiek formy lub postaci przemocy wobec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ałoletnich</w:t>
      </w:r>
      <w:r w:rsidR="00A327B0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(fizycznej i werbalnej), polegającej w szczególności na stosowaniu kontaktu fizycznego o charakterze agresywnym, kryty</w:t>
      </w:r>
      <w:r w:rsidR="00F8240A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ce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lub obraźliw</w:t>
      </w:r>
      <w:r w:rsidR="00F8240A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bądź dyskryminując</w:t>
      </w:r>
      <w:r w:rsidR="00F8240A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zachowani</w:t>
      </w:r>
      <w:r w:rsidR="00F8240A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</w:t>
      </w:r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1672246C" w14:textId="23E14F21" w:rsidR="0097074B" w:rsidRPr="0019137E" w:rsidRDefault="00F879B8" w:rsidP="0019137E">
      <w:pPr>
        <w:pStyle w:val="Akapitzlist"/>
        <w:numPr>
          <w:ilvl w:val="0"/>
          <w:numId w:val="78"/>
        </w:numPr>
        <w:tabs>
          <w:tab w:val="left" w:pos="460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dotykania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</w:t>
      </w:r>
      <w:r w:rsidR="00CC4360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ego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 sposób, który </w:t>
      </w:r>
      <w:r w:rsidR="00C14113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wykracza 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poza uzasadnioną potrzebę medyczną</w:t>
      </w:r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06BFE701" w14:textId="13E9E549" w:rsidR="0097074B" w:rsidRPr="0019137E" w:rsidRDefault="00F879B8" w:rsidP="0019137E">
      <w:pPr>
        <w:pStyle w:val="Akapitzlist"/>
        <w:numPr>
          <w:ilvl w:val="0"/>
          <w:numId w:val="78"/>
        </w:numPr>
        <w:tabs>
          <w:tab w:val="left" w:pos="462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prezentowania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</w:t>
      </w:r>
      <w:r w:rsidR="00CC4360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emu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treści o charakterze erotycznym,</w:t>
      </w:r>
      <w:r w:rsidR="002F5A8D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pornograficznym bądź</w:t>
      </w:r>
      <w:r w:rsidR="0036041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proofErr w:type="spellStart"/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przemocowym</w:t>
      </w:r>
      <w:proofErr w:type="spellEnd"/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4D8E6462" w14:textId="1FCF87EA" w:rsidR="0097074B" w:rsidRPr="0065574E" w:rsidRDefault="00F879B8" w:rsidP="0019137E">
      <w:pPr>
        <w:pStyle w:val="Akapitzlist"/>
        <w:numPr>
          <w:ilvl w:val="0"/>
          <w:numId w:val="78"/>
        </w:numPr>
        <w:tabs>
          <w:tab w:val="left" w:pos="77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wyśmiewania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</w:t>
      </w:r>
      <w:r w:rsidR="00CC4360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ego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poniżania</w:t>
      </w:r>
      <w:r w:rsidR="00734837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z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awstydzania, upokarzania, lekceważenia</w:t>
      </w:r>
      <w:r w:rsidR="00734837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, 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obrażania </w:t>
      </w:r>
      <w:r w:rsidR="00734837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lub etykietowania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oraz podnoszenia głosu na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w sytuacji innej niż wynikająca z bezpieczeństwa </w:t>
      </w:r>
      <w:r w:rsidR="00C14113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ogólnego</w:t>
      </w:r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4A4E4EEB" w14:textId="0B91DE97" w:rsidR="008708B6" w:rsidRDefault="0097074B">
      <w:pPr>
        <w:pStyle w:val="Akapitzlist"/>
        <w:numPr>
          <w:ilvl w:val="0"/>
          <w:numId w:val="78"/>
        </w:numPr>
        <w:tabs>
          <w:tab w:val="left" w:pos="460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jawniania informacji wrażliwych dotyczących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wobec osób nieuprawnionych, </w:t>
      </w:r>
      <w:r w:rsidR="005C6A5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tym wobec innych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ałoletnich; </w:t>
      </w:r>
      <w:r w:rsidR="008708B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informacje wrażliwe 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obejmuj</w:t>
      </w:r>
      <w:r w:rsidR="008708B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ą w szczególności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wizerunek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="00335284"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ałoletniego, informacje dotyczące stanu zdrowia</w:t>
      </w:r>
      <w:r w:rsidR="008708B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3FE57400" w14:textId="3AA43B82" w:rsidR="00335284" w:rsidRPr="0019137E" w:rsidRDefault="00335284" w:rsidP="0019137E">
      <w:pPr>
        <w:pStyle w:val="Akapitzlist"/>
        <w:numPr>
          <w:ilvl w:val="0"/>
          <w:numId w:val="78"/>
        </w:numPr>
        <w:tabs>
          <w:tab w:val="left" w:pos="460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zachowywania się w obecności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w sposób niestosowny </w:t>
      </w:r>
      <w:r w:rsidR="008708B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tym</w:t>
      </w:r>
      <w:r w:rsidRPr="0019137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używania wulgarnych słów, gestów i żartów.</w:t>
      </w:r>
    </w:p>
    <w:p w14:paraId="228F0F79" w14:textId="77777777" w:rsidR="00C73132" w:rsidRPr="0019137E" w:rsidRDefault="00C73132" w:rsidP="041B05E5">
      <w:pPr>
        <w:tabs>
          <w:tab w:val="left" w:pos="536"/>
        </w:tabs>
        <w:spacing w:line="260" w:lineRule="exact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</w:p>
    <w:p w14:paraId="581A69C5" w14:textId="0B3DFB2C" w:rsidR="00E37173" w:rsidRDefault="00E43290" w:rsidP="006A3D2A">
      <w:pPr>
        <w:pStyle w:val="Spistreci1"/>
      </w:pPr>
      <w:bookmarkStart w:id="8" w:name="_Hlk173509566"/>
      <w:bookmarkStart w:id="9" w:name="_Toc221868601"/>
      <w:bookmarkStart w:id="10" w:name="_Hlk173507900"/>
      <w:r w:rsidRPr="006A3D2A">
        <w:t>P</w:t>
      </w:r>
      <w:r w:rsidR="0000453D" w:rsidRPr="006A3D2A">
        <w:t>rocedura</w:t>
      </w:r>
      <w:r w:rsidR="0000453D" w:rsidRPr="006A3D2A">
        <w:rPr>
          <w:spacing w:val="-5"/>
        </w:rPr>
        <w:t xml:space="preserve"> </w:t>
      </w:r>
      <w:r w:rsidR="0000453D" w:rsidRPr="006A3D2A">
        <w:t xml:space="preserve">podejmowania interwencji w sytuacji krzywdzenia </w:t>
      </w:r>
      <w:r w:rsidR="00761523" w:rsidRPr="006A3D2A">
        <w:t>m</w:t>
      </w:r>
      <w:r w:rsidR="00CE2282" w:rsidRPr="006A3D2A">
        <w:t xml:space="preserve">ałoletniego </w:t>
      </w:r>
      <w:bookmarkEnd w:id="8"/>
      <w:bookmarkEnd w:id="9"/>
    </w:p>
    <w:p w14:paraId="7DB450E3" w14:textId="77777777" w:rsidR="006A3D2A" w:rsidRPr="006A3D2A" w:rsidRDefault="006A3D2A" w:rsidP="006A3D2A">
      <w:pPr>
        <w:rPr>
          <w:rFonts w:eastAsiaTheme="minorEastAsia"/>
        </w:rPr>
      </w:pPr>
    </w:p>
    <w:p w14:paraId="7317E2F4" w14:textId="21376F45" w:rsidR="004362C3" w:rsidRPr="0065574E" w:rsidRDefault="0070704F" w:rsidP="0019137E">
      <w:pPr>
        <w:pStyle w:val="Bezodstpw"/>
        <w:spacing w:line="260" w:lineRule="exact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19137E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6 </w:t>
      </w:r>
      <w:r w:rsidRPr="0019137E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32EB6494" w14:textId="360238A6" w:rsidR="00DE2BDD" w:rsidRPr="0065574E" w:rsidRDefault="00334EF5" w:rsidP="0019137E">
      <w:pPr>
        <w:pStyle w:val="Bezodstpw"/>
        <w:numPr>
          <w:ilvl w:val="0"/>
          <w:numId w:val="24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Personel </w:t>
      </w:r>
      <w:r w:rsidR="00DE2BDD" w:rsidRPr="0065574E">
        <w:rPr>
          <w:rFonts w:ascii="Source Sans Pro" w:hAnsi="Source Sans Pro" w:cstheme="minorHAnsi"/>
          <w:sz w:val="20"/>
          <w:szCs w:val="20"/>
        </w:rPr>
        <w:t>zwraca szczególną uwagę na zachowani</w:t>
      </w:r>
      <w:r w:rsidR="008708B6">
        <w:rPr>
          <w:rFonts w:ascii="Source Sans Pro" w:hAnsi="Source Sans Pro" w:cstheme="minorHAnsi"/>
          <w:sz w:val="20"/>
          <w:szCs w:val="20"/>
        </w:rPr>
        <w:t>e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DE2BDD" w:rsidRPr="0065574E">
        <w:rPr>
          <w:rFonts w:ascii="Source Sans Pro" w:hAnsi="Source Sans Pro" w:cstheme="minorHAnsi"/>
          <w:sz w:val="20"/>
          <w:szCs w:val="20"/>
        </w:rPr>
        <w:t>ałoletniego świadcząc</w:t>
      </w:r>
      <w:r w:rsidR="008708B6">
        <w:rPr>
          <w:rFonts w:ascii="Source Sans Pro" w:hAnsi="Source Sans Pro" w:cstheme="minorHAnsi"/>
          <w:sz w:val="20"/>
          <w:szCs w:val="20"/>
        </w:rPr>
        <w:t>e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 o </w:t>
      </w:r>
      <w:r w:rsidR="008708B6">
        <w:rPr>
          <w:rFonts w:ascii="Source Sans Pro" w:hAnsi="Source Sans Pro" w:cstheme="minorHAnsi"/>
          <w:sz w:val="20"/>
          <w:szCs w:val="20"/>
        </w:rPr>
        <w:t xml:space="preserve">jego </w:t>
      </w:r>
      <w:r w:rsidR="00DE2BDD" w:rsidRPr="0065574E">
        <w:rPr>
          <w:rFonts w:ascii="Source Sans Pro" w:hAnsi="Source Sans Pro" w:cstheme="minorHAnsi"/>
          <w:sz w:val="20"/>
          <w:szCs w:val="20"/>
        </w:rPr>
        <w:t>krzywdzeniu</w:t>
      </w:r>
      <w:r w:rsidR="008708B6">
        <w:rPr>
          <w:rFonts w:ascii="Source Sans Pro" w:hAnsi="Source Sans Pro" w:cstheme="minorHAnsi"/>
          <w:sz w:val="20"/>
          <w:szCs w:val="20"/>
        </w:rPr>
        <w:t xml:space="preserve"> w tym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 wskazując</w:t>
      </w:r>
      <w:r w:rsidR="008708B6">
        <w:rPr>
          <w:rFonts w:ascii="Source Sans Pro" w:hAnsi="Source Sans Pro" w:cstheme="minorHAnsi"/>
          <w:sz w:val="20"/>
          <w:szCs w:val="20"/>
        </w:rPr>
        <w:t>e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 na </w:t>
      </w:r>
      <w:r w:rsidR="008708B6">
        <w:rPr>
          <w:rFonts w:ascii="Source Sans Pro" w:hAnsi="Source Sans Pro" w:cstheme="minorHAnsi"/>
          <w:sz w:val="20"/>
          <w:szCs w:val="20"/>
        </w:rPr>
        <w:t>działania</w:t>
      </w:r>
      <w:r w:rsidR="00DE2BDD" w:rsidRPr="0065574E">
        <w:rPr>
          <w:rFonts w:ascii="Source Sans Pro" w:hAnsi="Source Sans Pro" w:cstheme="minorHAnsi"/>
          <w:sz w:val="20"/>
          <w:szCs w:val="20"/>
        </w:rPr>
        <w:t>, które mają znamiona przestępstwa</w:t>
      </w:r>
      <w:r w:rsidR="008708B6">
        <w:rPr>
          <w:rFonts w:ascii="Source Sans Pro" w:hAnsi="Source Sans Pro" w:cstheme="minorHAnsi"/>
          <w:sz w:val="20"/>
          <w:szCs w:val="20"/>
        </w:rPr>
        <w:t xml:space="preserve">, w tym 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ślady pobicia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DE2BDD" w:rsidRPr="0065574E">
        <w:rPr>
          <w:rFonts w:ascii="Source Sans Pro" w:hAnsi="Source Sans Pro" w:cstheme="minorHAnsi"/>
          <w:sz w:val="20"/>
          <w:szCs w:val="20"/>
        </w:rPr>
        <w:t>ałoletniego, oznaki bólu przy poruszaniu się</w:t>
      </w:r>
      <w:r w:rsidR="008708B6">
        <w:rPr>
          <w:rFonts w:ascii="Source Sans Pro" w:hAnsi="Source Sans Pro" w:cstheme="minorHAnsi"/>
          <w:sz w:val="20"/>
          <w:szCs w:val="20"/>
        </w:rPr>
        <w:t xml:space="preserve">, </w:t>
      </w:r>
      <w:r w:rsidR="00DE2BDD" w:rsidRPr="0065574E">
        <w:rPr>
          <w:rFonts w:ascii="Source Sans Pro" w:hAnsi="Source Sans Pro" w:cstheme="minorHAnsi"/>
          <w:sz w:val="20"/>
          <w:szCs w:val="20"/>
        </w:rPr>
        <w:t xml:space="preserve"> zaburzone zachowanie. </w:t>
      </w:r>
    </w:p>
    <w:p w14:paraId="0528F99F" w14:textId="371F23D6" w:rsidR="00DE2BDD" w:rsidRPr="0065574E" w:rsidRDefault="00EA1BB1" w:rsidP="041B05E5">
      <w:pPr>
        <w:pStyle w:val="Bezodstpw"/>
        <w:numPr>
          <w:ilvl w:val="0"/>
          <w:numId w:val="24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 xml:space="preserve">W </w:t>
      </w:r>
      <w:r w:rsidR="008708B6" w:rsidRPr="041B05E5">
        <w:rPr>
          <w:rFonts w:ascii="Source Sans Pro" w:hAnsi="Source Sans Pro"/>
          <w:sz w:val="20"/>
          <w:szCs w:val="20"/>
        </w:rPr>
        <w:t>przypadku zaobserwowania sygnałów, o których mowa w ust. 1</w:t>
      </w:r>
      <w:r w:rsidR="0097074B" w:rsidRPr="041B05E5">
        <w:rPr>
          <w:rFonts w:ascii="Source Sans Pro" w:hAnsi="Source Sans Pro"/>
          <w:sz w:val="20"/>
          <w:szCs w:val="20"/>
        </w:rPr>
        <w:t>,</w:t>
      </w:r>
      <w:r w:rsidRPr="041B05E5">
        <w:rPr>
          <w:rFonts w:ascii="Source Sans Pro" w:hAnsi="Source Sans Pro"/>
          <w:sz w:val="20"/>
          <w:szCs w:val="20"/>
        </w:rPr>
        <w:t xml:space="preserve"> </w:t>
      </w:r>
      <w:r w:rsidR="00131275" w:rsidRPr="041B05E5">
        <w:rPr>
          <w:rFonts w:ascii="Source Sans Pro" w:hAnsi="Source Sans Pro"/>
          <w:sz w:val="20"/>
          <w:szCs w:val="20"/>
        </w:rPr>
        <w:t>p</w:t>
      </w:r>
      <w:r w:rsidR="00743CD6" w:rsidRPr="041B05E5">
        <w:rPr>
          <w:rFonts w:ascii="Source Sans Pro" w:hAnsi="Source Sans Pro"/>
          <w:sz w:val="20"/>
          <w:szCs w:val="20"/>
        </w:rPr>
        <w:t>ersonel</w:t>
      </w:r>
      <w:r w:rsidRPr="041B05E5">
        <w:rPr>
          <w:rFonts w:ascii="Source Sans Pro" w:hAnsi="Source Sans Pro"/>
          <w:sz w:val="20"/>
          <w:szCs w:val="20"/>
        </w:rPr>
        <w:t xml:space="preserve"> jest zobowiązany </w:t>
      </w:r>
      <w:r w:rsidR="7DCC7AE3" w:rsidRPr="041B05E5">
        <w:rPr>
          <w:rFonts w:ascii="Source Sans Pro" w:hAnsi="Source Sans Pro"/>
          <w:sz w:val="20"/>
          <w:szCs w:val="20"/>
        </w:rPr>
        <w:t xml:space="preserve">niezwłocznie </w:t>
      </w:r>
      <w:r w:rsidRPr="041B05E5">
        <w:rPr>
          <w:rFonts w:ascii="Source Sans Pro" w:hAnsi="Source Sans Pro"/>
          <w:sz w:val="20"/>
          <w:szCs w:val="20"/>
        </w:rPr>
        <w:t xml:space="preserve">do zgłoszenia ich </w:t>
      </w:r>
      <w:r w:rsidR="00131275" w:rsidRPr="041B05E5">
        <w:rPr>
          <w:rFonts w:ascii="Source Sans Pro" w:hAnsi="Source Sans Pro"/>
          <w:sz w:val="20"/>
          <w:szCs w:val="20"/>
        </w:rPr>
        <w:t>k</w:t>
      </w:r>
      <w:r w:rsidRPr="041B05E5">
        <w:rPr>
          <w:rFonts w:ascii="Source Sans Pro" w:hAnsi="Source Sans Pro"/>
          <w:sz w:val="20"/>
          <w:szCs w:val="20"/>
        </w:rPr>
        <w:t xml:space="preserve">ierownictwu. </w:t>
      </w:r>
    </w:p>
    <w:p w14:paraId="17BE84C5" w14:textId="0E2C481B" w:rsidR="00DE2BDD" w:rsidRPr="0065574E" w:rsidRDefault="00B41EC1" w:rsidP="00BA63C1">
      <w:pPr>
        <w:pStyle w:val="Akapitzlist"/>
        <w:numPr>
          <w:ilvl w:val="0"/>
          <w:numId w:val="24"/>
        </w:numPr>
        <w:spacing w:line="260" w:lineRule="exact"/>
        <w:ind w:left="284" w:hanging="284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sytuacji</w:t>
      </w:r>
      <w:r w:rsidR="0002553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stwierdzenia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02553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lub podejrzenia </w:t>
      </w:r>
      <w:r w:rsidR="009A4A3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krzywdzenia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ałoletniego</w:t>
      </w:r>
      <w:r w:rsidR="0097074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każdy członek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ersonelu lub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ierownictwa, który jest świadkiem takiego zdarzenia, jest zobowiązany do natychmiastowej reakcji, zmierzającej do powstrzymania </w:t>
      </w:r>
      <w:r w:rsidR="009A4A3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krzywdzenia</w:t>
      </w:r>
      <w:r w:rsidR="00F37BF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, 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zapewnienia ochrony </w:t>
      </w:r>
      <w:r w:rsidR="00374DD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ałoletniemu i zgłoszeni</w:t>
      </w:r>
      <w:r w:rsidR="00F37BF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sytuacji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ierownictwu. </w:t>
      </w:r>
    </w:p>
    <w:p w14:paraId="7752BAE5" w14:textId="058528B4" w:rsidR="00B41EC1" w:rsidRPr="0065574E" w:rsidRDefault="00B41EC1" w:rsidP="00BA63C1">
      <w:pPr>
        <w:pStyle w:val="Akapitzlist"/>
        <w:numPr>
          <w:ilvl w:val="0"/>
          <w:numId w:val="24"/>
        </w:numPr>
        <w:spacing w:line="260" w:lineRule="exact"/>
        <w:ind w:left="284" w:hanging="284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W przypadku uzyskania informacji o krzywdzeniu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każdy członek </w:t>
      </w:r>
      <w:r w:rsidR="00131275">
        <w:rPr>
          <w:rFonts w:ascii="Source Sans Pro" w:hAnsi="Source Sans Pro" w:cstheme="minorHAnsi"/>
          <w:sz w:val="20"/>
          <w:szCs w:val="20"/>
        </w:rPr>
        <w:t>p</w:t>
      </w:r>
      <w:r w:rsidRPr="0065574E">
        <w:rPr>
          <w:rFonts w:ascii="Source Sans Pro" w:hAnsi="Source Sans Pro" w:cstheme="minorHAnsi"/>
          <w:sz w:val="20"/>
          <w:szCs w:val="20"/>
        </w:rPr>
        <w:t xml:space="preserve">ersonelu ma obowiązek zgłosić </w:t>
      </w:r>
      <w:r w:rsidR="00334EF5" w:rsidRPr="0065574E">
        <w:rPr>
          <w:rFonts w:ascii="Source Sans Pro" w:hAnsi="Source Sans Pro" w:cstheme="minorHAnsi"/>
          <w:sz w:val="20"/>
          <w:szCs w:val="20"/>
        </w:rPr>
        <w:t xml:space="preserve">to </w:t>
      </w:r>
      <w:r w:rsidR="00131275">
        <w:rPr>
          <w:rFonts w:ascii="Source Sans Pro" w:hAnsi="Source Sans Pro" w:cstheme="minorHAnsi"/>
          <w:sz w:val="20"/>
          <w:szCs w:val="20"/>
        </w:rPr>
        <w:t>k</w:t>
      </w:r>
      <w:r w:rsidR="00334EF5" w:rsidRPr="0065574E">
        <w:rPr>
          <w:rFonts w:ascii="Source Sans Pro" w:hAnsi="Source Sans Pro" w:cstheme="minorHAnsi"/>
          <w:sz w:val="20"/>
          <w:szCs w:val="20"/>
        </w:rPr>
        <w:t>ierownictwu</w:t>
      </w:r>
      <w:r w:rsidRPr="0065574E">
        <w:rPr>
          <w:rFonts w:ascii="Source Sans Pro" w:hAnsi="Source Sans Pro" w:cstheme="minorHAnsi"/>
          <w:sz w:val="20"/>
          <w:szCs w:val="20"/>
        </w:rPr>
        <w:t xml:space="preserve">. </w:t>
      </w:r>
    </w:p>
    <w:p w14:paraId="3B8F6F59" w14:textId="475125DF" w:rsidR="00743CD6" w:rsidRPr="0065574E" w:rsidRDefault="00BC5853" w:rsidP="00BA63C1">
      <w:pPr>
        <w:pStyle w:val="Akapitzlist"/>
        <w:numPr>
          <w:ilvl w:val="0"/>
          <w:numId w:val="24"/>
        </w:numPr>
        <w:spacing w:line="260" w:lineRule="exact"/>
        <w:ind w:left="284" w:hanging="284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W</w:t>
      </w:r>
      <w:r w:rsidR="00427E66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przypadku zaobserwowania, że przedstawiciel ustawowy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ałoletniego zaniedbuje jego potrzeby psychofizyczne lub rodzina jest niewydolna wychowawczo, stosuje przemoc wobec </w:t>
      </w:r>
      <w:r w:rsidR="00131275">
        <w:rPr>
          <w:rFonts w:ascii="Source Sans Pro" w:hAnsi="Source Sans Pro" w:cstheme="minorHAnsi"/>
          <w:sz w:val="20"/>
          <w:szCs w:val="20"/>
        </w:rPr>
        <w:t>m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ałoletniego </w:t>
      </w:r>
      <w:r w:rsidR="008708B6">
        <w:rPr>
          <w:rFonts w:ascii="Source Sans Pro" w:hAnsi="Source Sans Pro" w:cstheme="minorHAnsi"/>
          <w:sz w:val="20"/>
          <w:szCs w:val="20"/>
        </w:rPr>
        <w:t>lub</w:t>
      </w:r>
      <w:r w:rsidR="008708B6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godzi się na jej stosowanie </w:t>
      </w:r>
      <w:r w:rsidR="00427E66" w:rsidRPr="0065574E">
        <w:rPr>
          <w:rFonts w:ascii="Source Sans Pro" w:hAnsi="Source Sans Pro" w:cstheme="minorHAnsi"/>
          <w:sz w:val="20"/>
          <w:szCs w:val="20"/>
        </w:rPr>
        <w:t xml:space="preserve">lub 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w inny sposób krzywdzący </w:t>
      </w:r>
      <w:r w:rsidR="00374DDE">
        <w:rPr>
          <w:rFonts w:ascii="Source Sans Pro" w:hAnsi="Source Sans Pro" w:cstheme="minorHAnsi"/>
          <w:sz w:val="20"/>
          <w:szCs w:val="20"/>
        </w:rPr>
        <w:t>m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ałoletniego sobie nie radzi, </w:t>
      </w:r>
      <w:r w:rsidR="00E630D9">
        <w:rPr>
          <w:rFonts w:ascii="Source Sans Pro" w:hAnsi="Source Sans Pro" w:cstheme="minorHAnsi"/>
          <w:sz w:val="20"/>
          <w:szCs w:val="20"/>
        </w:rPr>
        <w:t>p</w:t>
      </w:r>
      <w:r w:rsidR="00743CD6" w:rsidRPr="0065574E">
        <w:rPr>
          <w:rFonts w:ascii="Source Sans Pro" w:hAnsi="Source Sans Pro" w:cstheme="minorHAnsi"/>
          <w:sz w:val="20"/>
          <w:szCs w:val="20"/>
        </w:rPr>
        <w:t xml:space="preserve">ersonel powinien zgłosić to </w:t>
      </w:r>
      <w:r w:rsidR="00E630D9">
        <w:rPr>
          <w:rFonts w:ascii="Source Sans Pro" w:hAnsi="Source Sans Pro" w:cstheme="minorHAnsi"/>
          <w:sz w:val="20"/>
          <w:szCs w:val="20"/>
        </w:rPr>
        <w:t>k</w:t>
      </w:r>
      <w:r w:rsidR="00743CD6" w:rsidRPr="0065574E">
        <w:rPr>
          <w:rFonts w:ascii="Source Sans Pro" w:hAnsi="Source Sans Pro" w:cstheme="minorHAnsi"/>
          <w:sz w:val="20"/>
          <w:szCs w:val="20"/>
        </w:rPr>
        <w:t>ierownictw</w:t>
      </w:r>
      <w:r w:rsidR="008708B6">
        <w:rPr>
          <w:rFonts w:ascii="Source Sans Pro" w:hAnsi="Source Sans Pro" w:cstheme="minorHAnsi"/>
          <w:sz w:val="20"/>
          <w:szCs w:val="20"/>
        </w:rPr>
        <w:t>u</w:t>
      </w:r>
      <w:r w:rsidR="00743CD6" w:rsidRPr="0065574E">
        <w:rPr>
          <w:rFonts w:ascii="Source Sans Pro" w:hAnsi="Source Sans Pro" w:cstheme="minorHAnsi"/>
          <w:sz w:val="20"/>
          <w:szCs w:val="20"/>
        </w:rPr>
        <w:t xml:space="preserve">. </w:t>
      </w:r>
    </w:p>
    <w:p w14:paraId="334D6114" w14:textId="41A306BF" w:rsidR="00B41EC1" w:rsidRPr="0065574E" w:rsidRDefault="00EA1BB1" w:rsidP="041B05E5">
      <w:pPr>
        <w:pStyle w:val="Bezodstpw"/>
        <w:numPr>
          <w:ilvl w:val="0"/>
          <w:numId w:val="24"/>
        </w:numPr>
        <w:tabs>
          <w:tab w:val="left" w:pos="1134"/>
        </w:tabs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lastRenderedPageBreak/>
        <w:t xml:space="preserve">W przypadku </w:t>
      </w:r>
      <w:r w:rsidR="00A954A8" w:rsidRPr="041B05E5">
        <w:rPr>
          <w:rFonts w:ascii="Source Sans Pro" w:hAnsi="Source Sans Pro"/>
          <w:sz w:val="20"/>
          <w:szCs w:val="20"/>
        </w:rPr>
        <w:t xml:space="preserve">podejrzenia </w:t>
      </w:r>
      <w:r w:rsidRPr="041B05E5">
        <w:rPr>
          <w:rFonts w:ascii="Source Sans Pro" w:hAnsi="Source Sans Pro"/>
          <w:sz w:val="20"/>
          <w:szCs w:val="20"/>
        </w:rPr>
        <w:t xml:space="preserve">naruszenia Standardów przez </w:t>
      </w:r>
      <w:r w:rsidR="60957EB8" w:rsidRPr="041B05E5">
        <w:rPr>
          <w:rFonts w:ascii="Source Sans Pro" w:hAnsi="Source Sans Pro"/>
          <w:sz w:val="20"/>
          <w:szCs w:val="20"/>
        </w:rPr>
        <w:t xml:space="preserve">personel </w:t>
      </w:r>
      <w:r w:rsidRPr="041B05E5">
        <w:rPr>
          <w:rFonts w:ascii="Source Sans Pro" w:hAnsi="Source Sans Pro"/>
          <w:sz w:val="20"/>
          <w:szCs w:val="20"/>
        </w:rPr>
        <w:t xml:space="preserve"> Centrum Medycznego</w:t>
      </w:r>
      <w:r w:rsidR="0097074B" w:rsidRPr="041B05E5">
        <w:rPr>
          <w:rFonts w:ascii="Source Sans Pro" w:hAnsi="Source Sans Pro"/>
          <w:sz w:val="20"/>
          <w:szCs w:val="20"/>
        </w:rPr>
        <w:t>,</w:t>
      </w:r>
      <w:r w:rsidRPr="041B05E5">
        <w:rPr>
          <w:rFonts w:ascii="Source Sans Pro" w:hAnsi="Source Sans Pro"/>
          <w:sz w:val="20"/>
          <w:szCs w:val="20"/>
        </w:rPr>
        <w:t xml:space="preserve"> każdy </w:t>
      </w:r>
      <w:r w:rsidR="3DD63AAC" w:rsidRPr="041B05E5">
        <w:rPr>
          <w:rFonts w:ascii="Source Sans Pro" w:hAnsi="Source Sans Pro"/>
          <w:sz w:val="20"/>
          <w:szCs w:val="20"/>
        </w:rPr>
        <w:t xml:space="preserve">członek personelu </w:t>
      </w:r>
      <w:r w:rsidRPr="041B05E5">
        <w:rPr>
          <w:rFonts w:ascii="Source Sans Pro" w:hAnsi="Source Sans Pro"/>
          <w:sz w:val="20"/>
          <w:szCs w:val="20"/>
        </w:rPr>
        <w:t xml:space="preserve"> jest zobowiązany do niezwłocznego zgłoszenia podejrzenia naruszeń </w:t>
      </w:r>
      <w:r w:rsidR="00E630D9" w:rsidRPr="041B05E5">
        <w:rPr>
          <w:rFonts w:ascii="Source Sans Pro" w:hAnsi="Source Sans Pro"/>
          <w:sz w:val="20"/>
          <w:szCs w:val="20"/>
        </w:rPr>
        <w:t>k</w:t>
      </w:r>
      <w:r w:rsidRPr="041B05E5">
        <w:rPr>
          <w:rFonts w:ascii="Source Sans Pro" w:hAnsi="Source Sans Pro"/>
          <w:sz w:val="20"/>
          <w:szCs w:val="20"/>
        </w:rPr>
        <w:t xml:space="preserve">ierownictwu. </w:t>
      </w:r>
    </w:p>
    <w:p w14:paraId="5FCEB7C5" w14:textId="78C7A520" w:rsidR="00531AD7" w:rsidRPr="0065574E" w:rsidRDefault="00B41EC1" w:rsidP="00BA63C1">
      <w:pPr>
        <w:pStyle w:val="Bezodstpw"/>
        <w:numPr>
          <w:ilvl w:val="0"/>
          <w:numId w:val="24"/>
        </w:numPr>
        <w:tabs>
          <w:tab w:val="left" w:pos="1134"/>
        </w:tabs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Po</w:t>
      </w:r>
      <w:r w:rsidR="00531AD7" w:rsidRPr="0065574E">
        <w:rPr>
          <w:rFonts w:ascii="Source Sans Pro" w:hAnsi="Source Sans Pro" w:cstheme="minorHAnsi"/>
          <w:sz w:val="20"/>
          <w:szCs w:val="20"/>
        </w:rPr>
        <w:t xml:space="preserve"> otrzymaniu zgłoszeń opisanych w </w:t>
      </w:r>
      <w:r w:rsidRPr="0065574E">
        <w:rPr>
          <w:rFonts w:ascii="Source Sans Pro" w:hAnsi="Source Sans Pro" w:cstheme="minorHAnsi"/>
          <w:sz w:val="20"/>
          <w:szCs w:val="20"/>
        </w:rPr>
        <w:t>ust</w:t>
      </w:r>
      <w:r w:rsidR="00531AD7" w:rsidRPr="0065574E">
        <w:rPr>
          <w:rFonts w:ascii="Source Sans Pro" w:hAnsi="Source Sans Pro" w:cstheme="minorHAnsi"/>
          <w:sz w:val="20"/>
          <w:szCs w:val="20"/>
        </w:rPr>
        <w:t>. 2-</w:t>
      </w:r>
      <w:r w:rsidRPr="0065574E">
        <w:rPr>
          <w:rFonts w:ascii="Source Sans Pro" w:hAnsi="Source Sans Pro" w:cstheme="minorHAnsi"/>
          <w:sz w:val="20"/>
          <w:szCs w:val="20"/>
        </w:rPr>
        <w:t>6</w:t>
      </w:r>
      <w:r w:rsidR="00531AD7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131275">
        <w:rPr>
          <w:rFonts w:ascii="Source Sans Pro" w:hAnsi="Source Sans Pro" w:cstheme="minorHAnsi"/>
          <w:sz w:val="20"/>
          <w:szCs w:val="20"/>
        </w:rPr>
        <w:t>k</w:t>
      </w:r>
      <w:r w:rsidR="00531AD7" w:rsidRPr="0065574E">
        <w:rPr>
          <w:rFonts w:ascii="Source Sans Pro" w:hAnsi="Source Sans Pro" w:cstheme="minorHAnsi"/>
          <w:sz w:val="20"/>
          <w:szCs w:val="20"/>
        </w:rPr>
        <w:t>ierownictwo ma obowiązek:</w:t>
      </w:r>
    </w:p>
    <w:p w14:paraId="5919BE19" w14:textId="009133C2" w:rsidR="005477D2" w:rsidRPr="0065574E" w:rsidRDefault="0097074B" w:rsidP="009A4A35">
      <w:pPr>
        <w:pStyle w:val="Akapitzlist"/>
        <w:numPr>
          <w:ilvl w:val="1"/>
          <w:numId w:val="24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hAnsi="Source Sans Pro" w:cstheme="minorHAnsi"/>
          <w:sz w:val="20"/>
          <w:szCs w:val="20"/>
        </w:rPr>
        <w:t>d</w:t>
      </w:r>
      <w:r w:rsidR="00531AD7" w:rsidRPr="0065574E">
        <w:rPr>
          <w:rFonts w:ascii="Source Sans Pro" w:hAnsi="Source Sans Pro" w:cstheme="minorHAnsi"/>
          <w:sz w:val="20"/>
          <w:szCs w:val="20"/>
        </w:rPr>
        <w:t>ążyć do niezwłocznego wyjaśnienia zgłoszenia, podejmując wszelkie niezbędne działania</w:t>
      </w:r>
      <w:r w:rsidR="00884E78" w:rsidRPr="0065574E">
        <w:rPr>
          <w:rFonts w:ascii="Source Sans Pro" w:hAnsi="Source Sans Pro" w:cstheme="minorHAnsi"/>
          <w:sz w:val="20"/>
          <w:szCs w:val="20"/>
        </w:rPr>
        <w:t>;</w:t>
      </w:r>
      <w:r w:rsidR="00531AD7" w:rsidRPr="0065574E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1368929D" w14:textId="5D7B40AA" w:rsidR="00531AD7" w:rsidRPr="00BA63C1" w:rsidRDefault="0097074B" w:rsidP="009A4A35">
      <w:pPr>
        <w:pStyle w:val="Akapitzlist"/>
        <w:numPr>
          <w:ilvl w:val="1"/>
          <w:numId w:val="24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BA63C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="00531AD7" w:rsidRPr="00BA63C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porządzić notatkę służbową zawierającą:</w:t>
      </w:r>
    </w:p>
    <w:p w14:paraId="673D4748" w14:textId="5C6C9386" w:rsidR="00531AD7" w:rsidRPr="0065574E" w:rsidRDefault="00CC6306" w:rsidP="00BA63C1">
      <w:pPr>
        <w:pStyle w:val="Akapitzlist"/>
        <w:numPr>
          <w:ilvl w:val="2"/>
          <w:numId w:val="24"/>
        </w:numPr>
        <w:tabs>
          <w:tab w:val="left" w:pos="1134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d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okładny opis zdarzenia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</w:p>
    <w:p w14:paraId="5A235ECF" w14:textId="3FA4C753" w:rsidR="00531AD7" w:rsidRPr="0065574E" w:rsidRDefault="00CC6306" w:rsidP="00BA63C1">
      <w:pPr>
        <w:pStyle w:val="Akapitzlist"/>
        <w:numPr>
          <w:ilvl w:val="2"/>
          <w:numId w:val="24"/>
        </w:numPr>
        <w:tabs>
          <w:tab w:val="left" w:pos="1134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d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ane </w:t>
      </w:r>
      <w:r w:rsidR="00D5412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osobowe (imię i nazwisko, numer PESEL) 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pokrzywdzonego i potencjalnego sprawcy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</w:p>
    <w:p w14:paraId="719A935F" w14:textId="4DF67543" w:rsidR="001444CD" w:rsidRPr="0065574E" w:rsidRDefault="00CC6306" w:rsidP="00BA63C1">
      <w:pPr>
        <w:pStyle w:val="Akapitzlist"/>
        <w:numPr>
          <w:ilvl w:val="2"/>
          <w:numId w:val="24"/>
        </w:numPr>
        <w:tabs>
          <w:tab w:val="left" w:pos="1134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cenę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ierownictwa</w:t>
      </w:r>
      <w:r w:rsidR="00C97F6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w szczególności decyzję o dalszych działaniach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  <w:r w:rsidR="001444CD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</w:p>
    <w:p w14:paraId="24B86670" w14:textId="155B9EAA" w:rsidR="00531AD7" w:rsidRPr="0065574E" w:rsidRDefault="0097074B" w:rsidP="00BA63C1">
      <w:pPr>
        <w:pStyle w:val="Akapitzlist"/>
        <w:numPr>
          <w:ilvl w:val="1"/>
          <w:numId w:val="24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</w:t>
      </w:r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przypadku 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stwierdzenia przez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ierownictwo n</w:t>
      </w:r>
      <w:r w:rsidR="00C97F6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aruszenia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Standardów przez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C97F6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ersonel</w:t>
      </w:r>
      <w:r w:rsidR="0015665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  <w:r w:rsidR="009A2DDE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k</w:t>
      </w:r>
      <w:r w:rsidR="00C97F6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ierownictwo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podejmuje decyzję o odsunięciu 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członka </w:t>
      </w:r>
      <w:r w:rsidR="0013127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ersonelu</w:t>
      </w:r>
      <w:r w:rsidR="00531AD7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od dalszych obowiązków służbowych</w:t>
      </w:r>
      <w:r w:rsidR="00347E84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do wyjaśnienia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15665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zaistniałej sytuacji </w:t>
      </w:r>
      <w:r w:rsidR="00A954A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przez właściwe organy</w:t>
      </w:r>
      <w:r w:rsidR="00884E78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;</w:t>
      </w:r>
    </w:p>
    <w:p w14:paraId="355DCF2D" w14:textId="714D8764" w:rsidR="00A954A8" w:rsidRPr="0065574E" w:rsidRDefault="0097074B" w:rsidP="00BA63C1">
      <w:pPr>
        <w:pStyle w:val="Akapitzlist"/>
        <w:numPr>
          <w:ilvl w:val="1"/>
          <w:numId w:val="24"/>
        </w:numPr>
        <w:tabs>
          <w:tab w:val="left" w:pos="1134"/>
        </w:tabs>
        <w:spacing w:line="260" w:lineRule="exact"/>
        <w:ind w:left="1134" w:hanging="425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hAnsi="Source Sans Pro" w:cstheme="minorHAnsi"/>
          <w:sz w:val="20"/>
          <w:szCs w:val="20"/>
        </w:rPr>
        <w:t>s</w:t>
      </w:r>
      <w:r w:rsidR="00A954A8" w:rsidRPr="0065574E">
        <w:rPr>
          <w:rFonts w:ascii="Source Sans Pro" w:hAnsi="Source Sans Pro" w:cstheme="minorHAnsi"/>
          <w:sz w:val="20"/>
          <w:szCs w:val="20"/>
        </w:rPr>
        <w:t>koordyn</w:t>
      </w:r>
      <w:r w:rsidR="00623980" w:rsidRPr="0065574E">
        <w:rPr>
          <w:rFonts w:ascii="Source Sans Pro" w:hAnsi="Source Sans Pro" w:cstheme="minorHAnsi"/>
          <w:sz w:val="20"/>
          <w:szCs w:val="20"/>
        </w:rPr>
        <w:t>ować</w:t>
      </w:r>
      <w:r w:rsidR="00A954A8" w:rsidRPr="0065574E">
        <w:rPr>
          <w:rFonts w:ascii="Source Sans Pro" w:hAnsi="Source Sans Pro" w:cstheme="minorHAnsi"/>
          <w:sz w:val="20"/>
          <w:szCs w:val="20"/>
        </w:rPr>
        <w:t xml:space="preserve"> działania zmierzające do pomocy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A954A8" w:rsidRPr="0065574E">
        <w:rPr>
          <w:rFonts w:ascii="Source Sans Pro" w:hAnsi="Source Sans Pro" w:cstheme="minorHAnsi"/>
          <w:sz w:val="20"/>
          <w:szCs w:val="20"/>
        </w:rPr>
        <w:t>ałoletniemu, a w razie konieczności</w:t>
      </w:r>
      <w:r w:rsidR="00A954A8" w:rsidRPr="0065574E">
        <w:rPr>
          <w:rFonts w:ascii="Source Sans Pro" w:hAnsi="Source Sans Pro" w:cstheme="minorHAnsi"/>
          <w:color w:val="FF0000"/>
          <w:sz w:val="20"/>
          <w:szCs w:val="20"/>
        </w:rPr>
        <w:t xml:space="preserve"> </w:t>
      </w:r>
      <w:r w:rsidR="00A954A8" w:rsidRPr="0065574E">
        <w:rPr>
          <w:rFonts w:ascii="Source Sans Pro" w:hAnsi="Source Sans Pro" w:cstheme="minorHAnsi"/>
          <w:sz w:val="20"/>
          <w:szCs w:val="20"/>
        </w:rPr>
        <w:t>przekaz</w:t>
      </w:r>
      <w:r w:rsidR="00623980" w:rsidRPr="0065574E">
        <w:rPr>
          <w:rFonts w:ascii="Source Sans Pro" w:hAnsi="Source Sans Pro" w:cstheme="minorHAnsi"/>
          <w:sz w:val="20"/>
          <w:szCs w:val="20"/>
        </w:rPr>
        <w:t>ać</w:t>
      </w:r>
      <w:r w:rsidR="00A954A8" w:rsidRPr="0065574E">
        <w:rPr>
          <w:rFonts w:ascii="Source Sans Pro" w:hAnsi="Source Sans Pro" w:cstheme="minorHAnsi"/>
          <w:sz w:val="20"/>
          <w:szCs w:val="20"/>
        </w:rPr>
        <w:t xml:space="preserve"> zebrane informacje uprawnionym organom, w szczególności: </w:t>
      </w:r>
    </w:p>
    <w:p w14:paraId="6ECD5370" w14:textId="3FCF6045" w:rsidR="00156652" w:rsidRPr="0065574E" w:rsidRDefault="00CC6306" w:rsidP="00BA63C1">
      <w:pPr>
        <w:pStyle w:val="Akapitzlist"/>
        <w:numPr>
          <w:ilvl w:val="2"/>
          <w:numId w:val="24"/>
        </w:numPr>
        <w:tabs>
          <w:tab w:val="left" w:pos="1134"/>
        </w:tabs>
        <w:spacing w:line="260" w:lineRule="exact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n</w:t>
      </w:r>
      <w:r w:rsidR="007210D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iezwłocznie zawiad</w:t>
      </w:r>
      <w:r w:rsidR="0062398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omić</w:t>
      </w:r>
      <w:r w:rsidR="007210D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62398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uprawnione organy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</w:t>
      </w:r>
      <w:r w:rsidR="00623980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</w:p>
    <w:p w14:paraId="2B329E53" w14:textId="43FF1FAA" w:rsidR="001444CD" w:rsidRPr="00BA63C1" w:rsidRDefault="00CC6306" w:rsidP="00BA63C1">
      <w:pPr>
        <w:pStyle w:val="Akapitzlist"/>
        <w:numPr>
          <w:ilvl w:val="2"/>
          <w:numId w:val="24"/>
        </w:numPr>
        <w:spacing w:line="260" w:lineRule="exact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w</w:t>
      </w:r>
      <w:r w:rsidR="007210DB" w:rsidRPr="0065574E">
        <w:rPr>
          <w:rFonts w:ascii="Source Sans Pro" w:hAnsi="Source Sans Pro" w:cstheme="minorHAnsi"/>
          <w:sz w:val="20"/>
          <w:szCs w:val="20"/>
        </w:rPr>
        <w:t xml:space="preserve"> przypadku podejrzenia, że zdrowie lub życie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7210DB" w:rsidRPr="0065574E">
        <w:rPr>
          <w:rFonts w:ascii="Source Sans Pro" w:hAnsi="Source Sans Pro" w:cstheme="minorHAnsi"/>
          <w:sz w:val="20"/>
          <w:szCs w:val="20"/>
        </w:rPr>
        <w:t xml:space="preserve">ałoletniego są zagrożone lub gdy istnieje uzasadnione podejrzenie ujawnienia przemocy na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7210DB" w:rsidRPr="0065574E">
        <w:rPr>
          <w:rFonts w:ascii="Source Sans Pro" w:hAnsi="Source Sans Pro" w:cstheme="minorHAnsi"/>
          <w:sz w:val="20"/>
          <w:szCs w:val="20"/>
        </w:rPr>
        <w:t xml:space="preserve">ałoletnim, </w:t>
      </w:r>
      <w:r w:rsidR="00E630D9">
        <w:rPr>
          <w:rFonts w:ascii="Source Sans Pro" w:hAnsi="Source Sans Pro" w:cstheme="minorHAnsi"/>
          <w:sz w:val="20"/>
          <w:szCs w:val="20"/>
        </w:rPr>
        <w:t>k</w:t>
      </w:r>
      <w:r w:rsidR="007210DB" w:rsidRPr="0065574E">
        <w:rPr>
          <w:rFonts w:ascii="Source Sans Pro" w:hAnsi="Source Sans Pro" w:cstheme="minorHAnsi"/>
          <w:sz w:val="20"/>
          <w:szCs w:val="20"/>
        </w:rPr>
        <w:t xml:space="preserve">ierownictwo lub osoby uprawnione (lekarz, pielęgniarka, położna, ratownik medyczny) ma obowiązek wszczęcia procedury Niebieskiej </w:t>
      </w:r>
      <w:r w:rsidR="00623980" w:rsidRPr="0065574E">
        <w:rPr>
          <w:rFonts w:ascii="Source Sans Pro" w:hAnsi="Source Sans Pro" w:cstheme="minorHAnsi"/>
          <w:sz w:val="20"/>
          <w:szCs w:val="20"/>
        </w:rPr>
        <w:t>Karty</w:t>
      </w:r>
      <w:r w:rsidR="00131275">
        <w:rPr>
          <w:rFonts w:ascii="Source Sans Pro" w:hAnsi="Source Sans Pro" w:cstheme="minorHAnsi"/>
          <w:sz w:val="20"/>
          <w:szCs w:val="20"/>
        </w:rPr>
        <w:t>;</w:t>
      </w:r>
      <w:r w:rsidR="00623980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131275">
        <w:rPr>
          <w:rFonts w:ascii="Source Sans Pro" w:hAnsi="Source Sans Pro" w:cstheme="minorHAnsi"/>
          <w:sz w:val="20"/>
          <w:szCs w:val="20"/>
        </w:rPr>
        <w:t>o</w:t>
      </w:r>
      <w:r w:rsidR="007210DB" w:rsidRPr="0065574E">
        <w:rPr>
          <w:rFonts w:ascii="Source Sans Pro" w:hAnsi="Source Sans Pro" w:cstheme="minorHAnsi"/>
          <w:sz w:val="20"/>
          <w:szCs w:val="20"/>
        </w:rPr>
        <w:t xml:space="preserve"> wypełnieniu formularza należy powiadomić </w:t>
      </w:r>
      <w:r w:rsidR="00131275">
        <w:rPr>
          <w:rFonts w:ascii="Source Sans Pro" w:hAnsi="Source Sans Pro" w:cstheme="minorHAnsi"/>
          <w:sz w:val="20"/>
          <w:szCs w:val="20"/>
        </w:rPr>
        <w:t>k</w:t>
      </w:r>
      <w:r w:rsidR="007210DB" w:rsidRPr="0065574E">
        <w:rPr>
          <w:rFonts w:ascii="Source Sans Pro" w:hAnsi="Source Sans Pro" w:cstheme="minorHAnsi"/>
          <w:sz w:val="20"/>
          <w:szCs w:val="20"/>
        </w:rPr>
        <w:t>ierownictwo.</w:t>
      </w:r>
      <w:bookmarkEnd w:id="10"/>
    </w:p>
    <w:p w14:paraId="00F9E0EC" w14:textId="0FBB7C3A" w:rsidR="00EA1BB1" w:rsidRPr="0065574E" w:rsidRDefault="00595A6A" w:rsidP="00BA63C1">
      <w:pPr>
        <w:pStyle w:val="Bezodstpw"/>
        <w:numPr>
          <w:ilvl w:val="0"/>
          <w:numId w:val="24"/>
        </w:numPr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W sytuac</w:t>
      </w:r>
      <w:r w:rsidR="00347E84" w:rsidRPr="0065574E">
        <w:rPr>
          <w:rFonts w:ascii="Source Sans Pro" w:hAnsi="Source Sans Pro" w:cstheme="minorHAnsi"/>
          <w:sz w:val="20"/>
          <w:szCs w:val="20"/>
        </w:rPr>
        <w:t xml:space="preserve">jach </w:t>
      </w:r>
      <w:r w:rsidRPr="0065574E">
        <w:rPr>
          <w:rFonts w:ascii="Source Sans Pro" w:hAnsi="Source Sans Pro" w:cstheme="minorHAnsi"/>
          <w:sz w:val="20"/>
          <w:szCs w:val="20"/>
        </w:rPr>
        <w:t>opisa</w:t>
      </w:r>
      <w:r w:rsidR="00347E84" w:rsidRPr="0065574E">
        <w:rPr>
          <w:rFonts w:ascii="Source Sans Pro" w:hAnsi="Source Sans Pro" w:cstheme="minorHAnsi"/>
          <w:sz w:val="20"/>
          <w:szCs w:val="20"/>
        </w:rPr>
        <w:t xml:space="preserve">nych </w:t>
      </w:r>
      <w:r w:rsidRPr="0065574E">
        <w:rPr>
          <w:rFonts w:ascii="Source Sans Pro" w:hAnsi="Source Sans Pro" w:cstheme="minorHAnsi"/>
          <w:sz w:val="20"/>
          <w:szCs w:val="20"/>
        </w:rPr>
        <w:t xml:space="preserve">w </w:t>
      </w:r>
      <w:r w:rsidR="004B36C1" w:rsidRPr="0065574E">
        <w:rPr>
          <w:rFonts w:ascii="Source Sans Pro" w:hAnsi="Source Sans Pro" w:cstheme="minorHAnsi"/>
          <w:sz w:val="20"/>
          <w:szCs w:val="20"/>
        </w:rPr>
        <w:t>ust.</w:t>
      </w:r>
      <w:r w:rsidR="001B7514">
        <w:rPr>
          <w:rFonts w:ascii="Source Sans Pro" w:hAnsi="Source Sans Pro" w:cstheme="minorHAnsi"/>
          <w:sz w:val="20"/>
          <w:szCs w:val="20"/>
        </w:rPr>
        <w:t xml:space="preserve"> </w:t>
      </w:r>
      <w:r w:rsidR="004B36C1" w:rsidRPr="0065574E">
        <w:rPr>
          <w:rFonts w:ascii="Source Sans Pro" w:hAnsi="Source Sans Pro" w:cstheme="minorHAnsi"/>
          <w:sz w:val="20"/>
          <w:szCs w:val="20"/>
        </w:rPr>
        <w:t>2</w:t>
      </w:r>
      <w:r w:rsidR="00347E84" w:rsidRPr="0065574E">
        <w:rPr>
          <w:rFonts w:ascii="Source Sans Pro" w:hAnsi="Source Sans Pro" w:cstheme="minorHAnsi"/>
          <w:sz w:val="20"/>
          <w:szCs w:val="20"/>
        </w:rPr>
        <w:t>-</w:t>
      </w:r>
      <w:r w:rsidR="00623980" w:rsidRPr="0065574E">
        <w:rPr>
          <w:rFonts w:ascii="Source Sans Pro" w:hAnsi="Source Sans Pro" w:cstheme="minorHAnsi"/>
          <w:sz w:val="20"/>
          <w:szCs w:val="20"/>
        </w:rPr>
        <w:t>7</w:t>
      </w:r>
      <w:r w:rsidR="00F37BF7">
        <w:rPr>
          <w:rFonts w:ascii="Source Sans Pro" w:hAnsi="Source Sans Pro" w:cstheme="minorHAnsi"/>
          <w:sz w:val="20"/>
          <w:szCs w:val="20"/>
        </w:rPr>
        <w:t xml:space="preserve">, </w:t>
      </w:r>
      <w:r w:rsidR="004C09F9" w:rsidRPr="0065574E">
        <w:rPr>
          <w:rFonts w:ascii="Source Sans Pro" w:hAnsi="Source Sans Pro" w:cstheme="minorHAnsi"/>
          <w:sz w:val="20"/>
          <w:szCs w:val="20"/>
        </w:rPr>
        <w:t xml:space="preserve">oprócz działań wymienionych </w:t>
      </w:r>
      <w:r w:rsidR="00347394">
        <w:rPr>
          <w:rFonts w:ascii="Source Sans Pro" w:hAnsi="Source Sans Pro" w:cstheme="minorHAnsi"/>
          <w:sz w:val="20"/>
          <w:szCs w:val="20"/>
        </w:rPr>
        <w:t>w ust. 7</w:t>
      </w:r>
      <w:r w:rsidR="00347394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sz w:val="20"/>
          <w:szCs w:val="20"/>
        </w:rPr>
        <w:t>w przypadku:</w:t>
      </w:r>
    </w:p>
    <w:p w14:paraId="21A4B2B7" w14:textId="6F13DA14" w:rsidR="00EA1BB1" w:rsidRPr="0065574E" w:rsidRDefault="00EA1BB1" w:rsidP="00BA63C1">
      <w:pPr>
        <w:pStyle w:val="Bezodstpw"/>
        <w:numPr>
          <w:ilvl w:val="1"/>
          <w:numId w:val="26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jeżeli stan zdrowia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wymaga pomocy medycznej należy wezwać osobę, która wykonuje zawód medyczny </w:t>
      </w:r>
      <w:r w:rsidR="00347394">
        <w:rPr>
          <w:rFonts w:ascii="Source Sans Pro" w:hAnsi="Source Sans Pro" w:cstheme="minorHAnsi"/>
          <w:sz w:val="20"/>
          <w:szCs w:val="20"/>
        </w:rPr>
        <w:t>(</w:t>
      </w:r>
      <w:r w:rsidRPr="0065574E">
        <w:rPr>
          <w:rFonts w:ascii="Source Sans Pro" w:hAnsi="Source Sans Pro" w:cstheme="minorHAnsi"/>
          <w:sz w:val="20"/>
          <w:szCs w:val="20"/>
        </w:rPr>
        <w:t>lekarza, pielęgniarkę</w:t>
      </w:r>
      <w:r w:rsidR="00347394">
        <w:rPr>
          <w:rFonts w:ascii="Source Sans Pro" w:hAnsi="Source Sans Pro" w:cstheme="minorHAnsi"/>
          <w:sz w:val="20"/>
          <w:szCs w:val="20"/>
        </w:rPr>
        <w:t>)</w:t>
      </w:r>
      <w:r w:rsidR="00131275">
        <w:rPr>
          <w:rFonts w:ascii="Source Sans Pro" w:hAnsi="Source Sans Pro" w:cstheme="minorHAnsi"/>
          <w:sz w:val="20"/>
          <w:szCs w:val="20"/>
        </w:rPr>
        <w:t>;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131275">
        <w:rPr>
          <w:rFonts w:ascii="Source Sans Pro" w:hAnsi="Source Sans Pro" w:cstheme="minorHAnsi"/>
          <w:sz w:val="20"/>
          <w:szCs w:val="20"/>
        </w:rPr>
        <w:t>w</w:t>
      </w:r>
      <w:r w:rsidRPr="0065574E">
        <w:rPr>
          <w:rFonts w:ascii="Source Sans Pro" w:hAnsi="Source Sans Pro" w:cstheme="minorHAnsi"/>
          <w:sz w:val="20"/>
          <w:szCs w:val="20"/>
        </w:rPr>
        <w:t xml:space="preserve"> przypadku, gdy nie ma możliwości udzielenia pomocy medycznej adekwatnej do problemu zdrowotnego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ałoletniego, należy wezwać </w:t>
      </w:r>
      <w:r w:rsidR="00E630D9">
        <w:rPr>
          <w:rFonts w:ascii="Source Sans Pro" w:hAnsi="Source Sans Pro" w:cstheme="minorHAnsi"/>
          <w:sz w:val="20"/>
          <w:szCs w:val="20"/>
        </w:rPr>
        <w:t>z</w:t>
      </w:r>
      <w:r w:rsidRPr="0065574E">
        <w:rPr>
          <w:rFonts w:ascii="Source Sans Pro" w:hAnsi="Source Sans Pro" w:cstheme="minorHAnsi"/>
          <w:sz w:val="20"/>
          <w:szCs w:val="20"/>
        </w:rPr>
        <w:t xml:space="preserve">espół </w:t>
      </w:r>
      <w:r w:rsidR="00E630D9">
        <w:rPr>
          <w:rFonts w:ascii="Source Sans Pro" w:hAnsi="Source Sans Pro" w:cstheme="minorHAnsi"/>
          <w:sz w:val="20"/>
          <w:szCs w:val="20"/>
        </w:rPr>
        <w:t>r</w:t>
      </w:r>
      <w:r w:rsidRPr="0065574E">
        <w:rPr>
          <w:rFonts w:ascii="Source Sans Pro" w:hAnsi="Source Sans Pro" w:cstheme="minorHAnsi"/>
          <w:sz w:val="20"/>
          <w:szCs w:val="20"/>
        </w:rPr>
        <w:t xml:space="preserve">atownictwa </w:t>
      </w:r>
      <w:r w:rsidR="00E630D9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edycznego</w:t>
      </w:r>
      <w:r w:rsidR="00884E78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6E755BF6" w14:textId="16679B4B" w:rsidR="0097704F" w:rsidRPr="0065574E" w:rsidRDefault="00EA30B3" w:rsidP="00BA63C1">
      <w:pPr>
        <w:pStyle w:val="Bezodstpw"/>
        <w:numPr>
          <w:ilvl w:val="1"/>
          <w:numId w:val="26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u</w:t>
      </w:r>
      <w:r w:rsidR="00595A6A" w:rsidRPr="0065574E">
        <w:rPr>
          <w:rFonts w:ascii="Source Sans Pro" w:hAnsi="Source Sans Pro" w:cstheme="minorHAnsi"/>
          <w:sz w:val="20"/>
          <w:szCs w:val="20"/>
        </w:rPr>
        <w:t>bóstwa –</w:t>
      </w:r>
      <w:r w:rsidR="009B0D6E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C17C9D" w:rsidRPr="0065574E">
        <w:rPr>
          <w:rFonts w:ascii="Source Sans Pro" w:hAnsi="Source Sans Pro" w:cstheme="minorHAnsi"/>
          <w:sz w:val="20"/>
          <w:szCs w:val="20"/>
        </w:rPr>
        <w:t xml:space="preserve">należy 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porozmawiać z przedstawicielem ustawowym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595A6A" w:rsidRPr="0065574E">
        <w:rPr>
          <w:rFonts w:ascii="Source Sans Pro" w:hAnsi="Source Sans Pro" w:cstheme="minorHAnsi"/>
          <w:sz w:val="20"/>
          <w:szCs w:val="20"/>
        </w:rPr>
        <w:t>ałoletniego</w:t>
      </w:r>
      <w:r w:rsidR="00524375" w:rsidRPr="0065574E">
        <w:rPr>
          <w:rFonts w:ascii="Source Sans Pro" w:hAnsi="Source Sans Pro" w:cstheme="minorHAnsi"/>
          <w:sz w:val="20"/>
          <w:szCs w:val="20"/>
        </w:rPr>
        <w:t xml:space="preserve"> i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 poinformować </w:t>
      </w:r>
      <w:r w:rsidR="002B7A59" w:rsidRPr="0065574E">
        <w:rPr>
          <w:rFonts w:ascii="Source Sans Pro" w:hAnsi="Source Sans Pro" w:cstheme="minorHAnsi"/>
          <w:sz w:val="20"/>
          <w:szCs w:val="20"/>
        </w:rPr>
        <w:br/>
      </w:r>
      <w:r w:rsidR="00595A6A" w:rsidRPr="0065574E">
        <w:rPr>
          <w:rFonts w:ascii="Source Sans Pro" w:hAnsi="Source Sans Pro" w:cstheme="minorHAnsi"/>
          <w:sz w:val="20"/>
          <w:szCs w:val="20"/>
        </w:rPr>
        <w:t>go o możliwościach</w:t>
      </w:r>
      <w:r w:rsidR="00A83D7F" w:rsidRPr="0065574E">
        <w:rPr>
          <w:rFonts w:ascii="Source Sans Pro" w:hAnsi="Source Sans Pro" w:cstheme="minorHAnsi"/>
          <w:sz w:val="20"/>
          <w:szCs w:val="20"/>
        </w:rPr>
        <w:t xml:space="preserve"> zwrócenia się o </w:t>
      </w:r>
      <w:r w:rsidR="00595A6A" w:rsidRPr="0065574E">
        <w:rPr>
          <w:rFonts w:ascii="Source Sans Pro" w:hAnsi="Source Sans Pro" w:cstheme="minorHAnsi"/>
          <w:sz w:val="20"/>
          <w:szCs w:val="20"/>
        </w:rPr>
        <w:t>wsparci</w:t>
      </w:r>
      <w:r w:rsidR="002700C6" w:rsidRPr="0065574E">
        <w:rPr>
          <w:rFonts w:ascii="Source Sans Pro" w:hAnsi="Source Sans Pro" w:cstheme="minorHAnsi"/>
          <w:sz w:val="20"/>
          <w:szCs w:val="20"/>
        </w:rPr>
        <w:t>e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 w</w:t>
      </w:r>
      <w:r w:rsidR="006150E7">
        <w:rPr>
          <w:rFonts w:ascii="Source Sans Pro" w:hAnsi="Source Sans Pro" w:cstheme="minorHAnsi"/>
          <w:sz w:val="20"/>
          <w:szCs w:val="20"/>
        </w:rPr>
        <w:t xml:space="preserve"> </w:t>
      </w:r>
      <w:r w:rsidR="009A4A35">
        <w:rPr>
          <w:rFonts w:ascii="Source Sans Pro" w:hAnsi="Source Sans Pro" w:cstheme="minorHAnsi"/>
          <w:sz w:val="20"/>
          <w:szCs w:val="20"/>
        </w:rPr>
        <w:t>Miejskim Ośrodku Pomocy Społecznej, Ośrodku Pomocy Społecznej</w:t>
      </w:r>
      <w:r w:rsidR="00971A82" w:rsidRPr="0065574E">
        <w:rPr>
          <w:rFonts w:ascii="Source Sans Pro" w:hAnsi="Source Sans Pro" w:cstheme="minorHAnsi"/>
          <w:sz w:val="20"/>
          <w:szCs w:val="20"/>
        </w:rPr>
        <w:t xml:space="preserve">, innych instytucji </w:t>
      </w:r>
      <w:r w:rsidR="00F37BF7">
        <w:rPr>
          <w:rFonts w:ascii="Source Sans Pro" w:hAnsi="Source Sans Pro" w:cstheme="minorHAnsi"/>
          <w:sz w:val="20"/>
          <w:szCs w:val="20"/>
        </w:rPr>
        <w:t xml:space="preserve">pomocy społecznej </w:t>
      </w:r>
      <w:r w:rsidR="00A83D7F" w:rsidRPr="0065574E">
        <w:rPr>
          <w:rFonts w:ascii="Source Sans Pro" w:hAnsi="Source Sans Pro" w:cstheme="minorHAnsi"/>
          <w:sz w:val="20"/>
          <w:szCs w:val="20"/>
        </w:rPr>
        <w:t>lub innych placówkach wsparcia</w:t>
      </w:r>
      <w:r w:rsidR="00884E78" w:rsidRPr="0065574E">
        <w:rPr>
          <w:rFonts w:ascii="Source Sans Pro" w:hAnsi="Source Sans Pro" w:cstheme="minorHAnsi"/>
          <w:sz w:val="20"/>
          <w:szCs w:val="20"/>
        </w:rPr>
        <w:t>;</w:t>
      </w:r>
    </w:p>
    <w:p w14:paraId="3AF3B863" w14:textId="2E7C44F1" w:rsidR="001D3B07" w:rsidRPr="0065574E" w:rsidRDefault="00EA30B3" w:rsidP="00BA63C1">
      <w:pPr>
        <w:pStyle w:val="Bezodstpw"/>
        <w:numPr>
          <w:ilvl w:val="1"/>
          <w:numId w:val="26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z</w:t>
      </w:r>
      <w:r w:rsidR="00595A6A" w:rsidRPr="0065574E">
        <w:rPr>
          <w:rFonts w:ascii="Source Sans Pro" w:hAnsi="Source Sans Pro" w:cstheme="minorHAnsi"/>
          <w:sz w:val="20"/>
          <w:szCs w:val="20"/>
        </w:rPr>
        <w:t>aniedbania –</w:t>
      </w:r>
      <w:r w:rsidR="009B0D6E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C17C9D" w:rsidRPr="0065574E">
        <w:rPr>
          <w:rFonts w:ascii="Source Sans Pro" w:hAnsi="Source Sans Pro" w:cstheme="minorHAnsi"/>
          <w:sz w:val="20"/>
          <w:szCs w:val="20"/>
        </w:rPr>
        <w:t xml:space="preserve">należy </w:t>
      </w:r>
      <w:r w:rsidR="00595A6A" w:rsidRPr="0065574E">
        <w:rPr>
          <w:rFonts w:ascii="Source Sans Pro" w:hAnsi="Source Sans Pro" w:cstheme="minorHAnsi"/>
          <w:sz w:val="20"/>
          <w:szCs w:val="20"/>
        </w:rPr>
        <w:t xml:space="preserve">poinformować o możliwości wsparcia psychologicznego, w szczególności </w:t>
      </w:r>
      <w:r w:rsidR="002B7A59" w:rsidRPr="0065574E">
        <w:rPr>
          <w:rFonts w:ascii="Source Sans Pro" w:hAnsi="Source Sans Pro" w:cstheme="minorHAnsi"/>
          <w:sz w:val="20"/>
          <w:szCs w:val="20"/>
        </w:rPr>
        <w:br/>
      </w:r>
      <w:r w:rsidR="00595A6A" w:rsidRPr="0065574E">
        <w:rPr>
          <w:rFonts w:ascii="Source Sans Pro" w:hAnsi="Source Sans Pro" w:cstheme="minorHAnsi"/>
          <w:sz w:val="20"/>
          <w:szCs w:val="20"/>
        </w:rPr>
        <w:t>o telefonach zaufania, poradniach oraz specjalistach, którzy przyjmują</w:t>
      </w:r>
      <w:r w:rsidR="00871D30" w:rsidRPr="0065574E">
        <w:rPr>
          <w:rFonts w:ascii="Source Sans Pro" w:hAnsi="Source Sans Pro" w:cstheme="minorHAnsi"/>
          <w:sz w:val="20"/>
          <w:szCs w:val="20"/>
        </w:rPr>
        <w:t xml:space="preserve"> na terenie danego powiatu</w:t>
      </w:r>
      <w:r w:rsidR="009B0D6E" w:rsidRPr="0065574E">
        <w:rPr>
          <w:rFonts w:ascii="Source Sans Pro" w:hAnsi="Source Sans Pro" w:cstheme="minorHAnsi"/>
          <w:sz w:val="20"/>
          <w:szCs w:val="20"/>
        </w:rPr>
        <w:t>.</w:t>
      </w:r>
    </w:p>
    <w:p w14:paraId="68CECCB7" w14:textId="2D216D81" w:rsidR="00B15992" w:rsidRPr="0065574E" w:rsidRDefault="005341E9" w:rsidP="00BA63C1">
      <w:pPr>
        <w:pStyle w:val="Bezodstpw"/>
        <w:numPr>
          <w:ilvl w:val="0"/>
          <w:numId w:val="24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W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 miejscu udzielania świadczeń zdrowotnych w przestrzeni dostępnej dla pacjentów wywiesza się informację o ogólnopolskich telefonach pomocy dla osób pokrzywdzonych przestępstwami oraz przemocą w rodzinie:</w:t>
      </w:r>
    </w:p>
    <w:p w14:paraId="742BD32B" w14:textId="439C49F3" w:rsidR="0053228A" w:rsidRPr="0065574E" w:rsidRDefault="00CC6306" w:rsidP="00BA63C1">
      <w:pPr>
        <w:pStyle w:val="Bezodstpw"/>
        <w:numPr>
          <w:ilvl w:val="0"/>
          <w:numId w:val="27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bookmarkStart w:id="11" w:name="_Hlk222133360"/>
      <w:r w:rsidRPr="0065574E">
        <w:rPr>
          <w:rFonts w:ascii="Source Sans Pro" w:hAnsi="Source Sans Pro" w:cstheme="minorHAnsi"/>
          <w:sz w:val="20"/>
          <w:szCs w:val="20"/>
        </w:rPr>
        <w:t>o</w:t>
      </w:r>
      <w:r w:rsidR="00866024" w:rsidRPr="0065574E">
        <w:rPr>
          <w:rFonts w:ascii="Source Sans Pro" w:hAnsi="Source Sans Pro" w:cstheme="minorHAnsi"/>
          <w:sz w:val="20"/>
          <w:szCs w:val="20"/>
        </w:rPr>
        <w:t>gólnopolski telefon dla osób pokrzywdzonych przestępstwem</w:t>
      </w:r>
      <w:r w:rsidR="00E630D9">
        <w:rPr>
          <w:rFonts w:ascii="Source Sans Pro" w:hAnsi="Source Sans Pro" w:cstheme="minorHAnsi"/>
          <w:sz w:val="20"/>
          <w:szCs w:val="20"/>
        </w:rPr>
        <w:t>: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 +48 222 309</w:t>
      </w:r>
      <w:r w:rsidR="0053228A" w:rsidRPr="0065574E">
        <w:rPr>
          <w:rFonts w:ascii="Source Sans Pro" w:hAnsi="Source Sans Pro" w:cstheme="minorHAnsi"/>
          <w:sz w:val="20"/>
          <w:szCs w:val="20"/>
        </w:rPr>
        <w:t> </w:t>
      </w:r>
      <w:r w:rsidR="00866024" w:rsidRPr="0065574E">
        <w:rPr>
          <w:rFonts w:ascii="Source Sans Pro" w:hAnsi="Source Sans Pro" w:cstheme="minorHAnsi"/>
          <w:sz w:val="20"/>
          <w:szCs w:val="20"/>
        </w:rPr>
        <w:t>900;</w:t>
      </w:r>
    </w:p>
    <w:p w14:paraId="0C5A9494" w14:textId="619BC54F" w:rsidR="0053228A" w:rsidRPr="0065574E" w:rsidRDefault="006F0417" w:rsidP="00BA63C1">
      <w:pPr>
        <w:pStyle w:val="Bezodstpw"/>
        <w:numPr>
          <w:ilvl w:val="0"/>
          <w:numId w:val="27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r w:rsidRPr="00BA63C1">
        <w:rPr>
          <w:rFonts w:ascii="Source Sans Pro" w:hAnsi="Source Sans Pro" w:cstheme="minorHAnsi"/>
          <w:sz w:val="20"/>
          <w:szCs w:val="20"/>
        </w:rPr>
        <w:t>O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gólnopolskie </w:t>
      </w:r>
      <w:r w:rsidRPr="00BA63C1">
        <w:rPr>
          <w:rFonts w:ascii="Source Sans Pro" w:hAnsi="Source Sans Pro" w:cstheme="minorHAnsi"/>
          <w:sz w:val="20"/>
          <w:szCs w:val="20"/>
        </w:rPr>
        <w:t>Po</w:t>
      </w:r>
      <w:r w:rsidR="00866024" w:rsidRPr="0065574E">
        <w:rPr>
          <w:rFonts w:ascii="Source Sans Pro" w:hAnsi="Source Sans Pro" w:cstheme="minorHAnsi"/>
          <w:sz w:val="20"/>
          <w:szCs w:val="20"/>
        </w:rPr>
        <w:t>gotowie dla Ofiar Przemocy w Rodzinie „Niebieska Linia”</w:t>
      </w:r>
      <w:r w:rsidR="00E630D9">
        <w:rPr>
          <w:rFonts w:ascii="Source Sans Pro" w:hAnsi="Source Sans Pro" w:cstheme="minorHAnsi"/>
          <w:sz w:val="20"/>
          <w:szCs w:val="20"/>
        </w:rPr>
        <w:t>:</w:t>
      </w:r>
      <w:r w:rsidR="00165E58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E630D9">
        <w:rPr>
          <w:rFonts w:ascii="Source Sans Pro" w:hAnsi="Source Sans Pro" w:cstheme="minorHAnsi"/>
          <w:sz w:val="20"/>
          <w:szCs w:val="20"/>
        </w:rPr>
        <w:t xml:space="preserve">+ 48 </w:t>
      </w:r>
      <w:r w:rsidR="00866024" w:rsidRPr="0065574E">
        <w:rPr>
          <w:rFonts w:ascii="Source Sans Pro" w:hAnsi="Source Sans Pro" w:cstheme="minorHAnsi"/>
          <w:sz w:val="20"/>
          <w:szCs w:val="20"/>
        </w:rPr>
        <w:t>800 120</w:t>
      </w:r>
      <w:r w:rsidR="0053228A" w:rsidRPr="0065574E">
        <w:rPr>
          <w:rFonts w:ascii="Source Sans Pro" w:hAnsi="Source Sans Pro" w:cstheme="minorHAnsi"/>
          <w:sz w:val="20"/>
          <w:szCs w:val="20"/>
        </w:rPr>
        <w:t> </w:t>
      </w:r>
      <w:r w:rsidR="00866024" w:rsidRPr="0065574E">
        <w:rPr>
          <w:rFonts w:ascii="Source Sans Pro" w:hAnsi="Source Sans Pro" w:cstheme="minorHAnsi"/>
          <w:sz w:val="20"/>
          <w:szCs w:val="20"/>
        </w:rPr>
        <w:t>002;</w:t>
      </w:r>
    </w:p>
    <w:p w14:paraId="600BA773" w14:textId="73E31ABB" w:rsidR="0061721C" w:rsidRPr="0065574E" w:rsidRDefault="00323E52" w:rsidP="00BA63C1">
      <w:pPr>
        <w:pStyle w:val="Bezodstpw"/>
        <w:numPr>
          <w:ilvl w:val="0"/>
          <w:numId w:val="27"/>
        </w:numPr>
        <w:spacing w:line="260" w:lineRule="exact"/>
        <w:ind w:left="1134" w:hanging="425"/>
        <w:jc w:val="both"/>
        <w:rPr>
          <w:rFonts w:ascii="Source Sans Pro" w:hAnsi="Source Sans Pro" w:cstheme="minorHAnsi"/>
          <w:sz w:val="20"/>
          <w:szCs w:val="20"/>
        </w:rPr>
      </w:pPr>
      <w:r w:rsidRPr="00BA63C1">
        <w:rPr>
          <w:rFonts w:ascii="Source Sans Pro" w:hAnsi="Source Sans Pro" w:cstheme="minorHAnsi"/>
          <w:sz w:val="20"/>
          <w:szCs w:val="20"/>
        </w:rPr>
        <w:t>t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elefon </w:t>
      </w:r>
      <w:r w:rsidRPr="00BA63C1">
        <w:rPr>
          <w:rFonts w:ascii="Source Sans Pro" w:hAnsi="Source Sans Pro" w:cstheme="minorHAnsi"/>
          <w:sz w:val="20"/>
          <w:szCs w:val="20"/>
        </w:rPr>
        <w:t>z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aufania </w:t>
      </w:r>
      <w:r w:rsidRPr="00BA63C1">
        <w:rPr>
          <w:rFonts w:ascii="Source Sans Pro" w:hAnsi="Source Sans Pro" w:cstheme="minorHAnsi"/>
          <w:sz w:val="20"/>
          <w:szCs w:val="20"/>
        </w:rPr>
        <w:t>d</w:t>
      </w:r>
      <w:r w:rsidR="00866024" w:rsidRPr="0065574E">
        <w:rPr>
          <w:rFonts w:ascii="Source Sans Pro" w:hAnsi="Source Sans Pro" w:cstheme="minorHAnsi"/>
          <w:sz w:val="20"/>
          <w:szCs w:val="20"/>
        </w:rPr>
        <w:t>la Dzieci i Młodzieży</w:t>
      </w:r>
      <w:r w:rsidR="00E630D9">
        <w:rPr>
          <w:rFonts w:ascii="Source Sans Pro" w:hAnsi="Source Sans Pro" w:cstheme="minorHAnsi"/>
          <w:sz w:val="20"/>
          <w:szCs w:val="20"/>
        </w:rPr>
        <w:t>:</w:t>
      </w:r>
      <w:r w:rsidR="00866024" w:rsidRPr="0065574E">
        <w:rPr>
          <w:rFonts w:ascii="Source Sans Pro" w:hAnsi="Source Sans Pro" w:cstheme="minorHAnsi"/>
          <w:sz w:val="20"/>
          <w:szCs w:val="20"/>
        </w:rPr>
        <w:t xml:space="preserve"> 116</w:t>
      </w:r>
      <w:r w:rsidR="00DA739B" w:rsidRPr="0065574E">
        <w:rPr>
          <w:rFonts w:ascii="Source Sans Pro" w:hAnsi="Source Sans Pro" w:cstheme="minorHAnsi"/>
          <w:sz w:val="20"/>
          <w:szCs w:val="20"/>
        </w:rPr>
        <w:t> </w:t>
      </w:r>
      <w:r w:rsidR="00866024" w:rsidRPr="0065574E">
        <w:rPr>
          <w:rFonts w:ascii="Source Sans Pro" w:hAnsi="Source Sans Pro" w:cstheme="minorHAnsi"/>
          <w:sz w:val="20"/>
          <w:szCs w:val="20"/>
        </w:rPr>
        <w:t>111.</w:t>
      </w:r>
    </w:p>
    <w:bookmarkEnd w:id="11"/>
    <w:p w14:paraId="116E1CA7" w14:textId="7956DB31" w:rsidR="007502AA" w:rsidRPr="0065574E" w:rsidRDefault="00CC6306" w:rsidP="00BA63C1">
      <w:pPr>
        <w:pStyle w:val="Akapitzlist"/>
        <w:numPr>
          <w:ilvl w:val="0"/>
          <w:numId w:val="24"/>
        </w:numPr>
        <w:spacing w:line="260" w:lineRule="exact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Kierownictwo pod swoją nieobecność wyznacza osobę zastępującą.</w:t>
      </w:r>
      <w:r w:rsidRPr="0065574E" w:rsidDel="00CC6306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6E5BE048" w14:textId="02A56927" w:rsidR="007502AA" w:rsidRPr="0065574E" w:rsidRDefault="007502AA" w:rsidP="00BA63C1">
      <w:pPr>
        <w:pStyle w:val="Akapitzlist"/>
        <w:numPr>
          <w:ilvl w:val="0"/>
          <w:numId w:val="24"/>
        </w:numPr>
        <w:spacing w:line="260" w:lineRule="exact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Kierownictwo jest </w:t>
      </w:r>
      <w:r w:rsidR="00334EF5" w:rsidRPr="0065574E">
        <w:rPr>
          <w:rFonts w:ascii="Source Sans Pro" w:hAnsi="Source Sans Pro" w:cstheme="minorHAnsi"/>
          <w:sz w:val="20"/>
          <w:szCs w:val="20"/>
        </w:rPr>
        <w:t>zobowiązane do</w:t>
      </w:r>
      <w:r w:rsidRPr="0065574E">
        <w:rPr>
          <w:rFonts w:ascii="Source Sans Pro" w:hAnsi="Source Sans Pro" w:cstheme="minorHAnsi"/>
          <w:sz w:val="20"/>
          <w:szCs w:val="20"/>
        </w:rPr>
        <w:t xml:space="preserve"> dokumentowania i przechowywania ujawnionych lub zgłoszonych incydentów lub zdarzeń.</w:t>
      </w:r>
    </w:p>
    <w:p w14:paraId="2B1EB586" w14:textId="77777777" w:rsidR="002B7A59" w:rsidRPr="0065574E" w:rsidRDefault="002B7A59" w:rsidP="00BA63C1">
      <w:pPr>
        <w:pStyle w:val="Akapitzlist"/>
        <w:spacing w:line="260" w:lineRule="exact"/>
        <w:ind w:left="360"/>
        <w:rPr>
          <w:rFonts w:ascii="Source Sans Pro" w:hAnsi="Source Sans Pro" w:cstheme="minorHAnsi"/>
          <w:sz w:val="20"/>
          <w:szCs w:val="20"/>
        </w:rPr>
      </w:pPr>
    </w:p>
    <w:p w14:paraId="52100345" w14:textId="27CE6A64" w:rsidR="004C1E53" w:rsidRPr="0065574E" w:rsidRDefault="004C1E53" w:rsidP="009A4A35">
      <w:pPr>
        <w:pStyle w:val="Roboczo1"/>
        <w:spacing w:line="260" w:lineRule="exact"/>
      </w:pPr>
      <w:bookmarkStart w:id="12" w:name="_Toc221868603"/>
      <w:r>
        <w:t xml:space="preserve">Zasady aktualizacji Standardów </w:t>
      </w:r>
      <w:bookmarkEnd w:id="12"/>
    </w:p>
    <w:p w14:paraId="655994DA" w14:textId="4CC47ECD" w:rsidR="004C1E53" w:rsidRPr="00BA63C1" w:rsidRDefault="004C1E53" w:rsidP="009A4A35">
      <w:pPr>
        <w:pStyle w:val="Bezodstpw"/>
        <w:spacing w:line="260" w:lineRule="exact"/>
        <w:jc w:val="center"/>
        <w:rPr>
          <w:rFonts w:ascii="Source Sans Pro" w:hAnsi="Source Sans Pro"/>
          <w:sz w:val="20"/>
          <w:szCs w:val="20"/>
        </w:rPr>
      </w:pPr>
      <w:bookmarkStart w:id="13" w:name="_Hlk224905777"/>
      <w:r w:rsidRPr="00BA63C1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7 </w:t>
      </w:r>
    </w:p>
    <w:bookmarkEnd w:id="13"/>
    <w:p w14:paraId="38B056BF" w14:textId="117E51BF" w:rsidR="004C1E53" w:rsidRPr="0065574E" w:rsidRDefault="004C1E53" w:rsidP="00BA63C1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Kierownictwo jest odpowiedzialne </w:t>
      </w:r>
      <w:r w:rsidR="00E43290">
        <w:rPr>
          <w:rFonts w:ascii="Source Sans Pro" w:hAnsi="Source Sans Pro" w:cstheme="minorHAnsi"/>
          <w:sz w:val="20"/>
          <w:szCs w:val="20"/>
        </w:rPr>
        <w:t>z</w:t>
      </w:r>
      <w:r w:rsidR="001A1735" w:rsidRPr="0065574E">
        <w:rPr>
          <w:rFonts w:ascii="Source Sans Pro" w:hAnsi="Source Sans Pro" w:cstheme="minorHAnsi"/>
          <w:sz w:val="20"/>
          <w:szCs w:val="20"/>
        </w:rPr>
        <w:t xml:space="preserve">a </w:t>
      </w:r>
      <w:r w:rsidR="00347394">
        <w:rPr>
          <w:rFonts w:ascii="Source Sans Pro" w:hAnsi="Source Sans Pro" w:cstheme="minorHAnsi"/>
          <w:sz w:val="20"/>
          <w:szCs w:val="20"/>
        </w:rPr>
        <w:t>stosowanie</w:t>
      </w:r>
      <w:r w:rsidR="00347394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sz w:val="20"/>
          <w:szCs w:val="20"/>
        </w:rPr>
        <w:t>i propagowanie Standardów</w:t>
      </w:r>
      <w:r w:rsidR="001A1735">
        <w:rPr>
          <w:rFonts w:ascii="Source Sans Pro" w:hAnsi="Source Sans Pro" w:cstheme="minorHAnsi"/>
          <w:sz w:val="20"/>
          <w:szCs w:val="20"/>
        </w:rPr>
        <w:t>.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5FFCB846" w14:textId="1A133836" w:rsidR="004C1E53" w:rsidRPr="0065574E" w:rsidRDefault="004C1E53" w:rsidP="00BA63C1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Osoba, o której mowa w ust. 1</w:t>
      </w:r>
      <w:r w:rsidR="00131275">
        <w:rPr>
          <w:rFonts w:ascii="Source Sans Pro" w:hAnsi="Source Sans Pro" w:cstheme="minorHAnsi"/>
          <w:sz w:val="20"/>
          <w:szCs w:val="20"/>
        </w:rPr>
        <w:t>,</w:t>
      </w:r>
      <w:r w:rsidRPr="0065574E">
        <w:rPr>
          <w:rFonts w:ascii="Source Sans Pro" w:hAnsi="Source Sans Pro" w:cstheme="minorHAnsi"/>
          <w:sz w:val="20"/>
          <w:szCs w:val="20"/>
        </w:rPr>
        <w:t xml:space="preserve"> jest odpowiedzialna za monitorowanie realizacji </w:t>
      </w:r>
      <w:r w:rsidR="000900E3" w:rsidRPr="0065574E">
        <w:rPr>
          <w:rFonts w:ascii="Source Sans Pro" w:hAnsi="Source Sans Pro" w:cstheme="minorHAnsi"/>
          <w:sz w:val="20"/>
          <w:szCs w:val="20"/>
        </w:rPr>
        <w:t>S</w:t>
      </w:r>
      <w:r w:rsidRPr="0065574E">
        <w:rPr>
          <w:rFonts w:ascii="Source Sans Pro" w:hAnsi="Source Sans Pro" w:cstheme="minorHAnsi"/>
          <w:sz w:val="20"/>
          <w:szCs w:val="20"/>
        </w:rPr>
        <w:t xml:space="preserve">tandardów, reagowanie na sygnały naruszenia </w:t>
      </w:r>
      <w:r w:rsidR="000900E3" w:rsidRPr="0065574E">
        <w:rPr>
          <w:rFonts w:ascii="Source Sans Pro" w:hAnsi="Source Sans Pro" w:cstheme="minorHAnsi"/>
          <w:sz w:val="20"/>
          <w:szCs w:val="20"/>
        </w:rPr>
        <w:t>S</w:t>
      </w:r>
      <w:r w:rsidRPr="0065574E">
        <w:rPr>
          <w:rFonts w:ascii="Source Sans Pro" w:hAnsi="Source Sans Pro" w:cstheme="minorHAnsi"/>
          <w:sz w:val="20"/>
          <w:szCs w:val="20"/>
        </w:rPr>
        <w:t xml:space="preserve">tandardów, prowadzenie rejestru zgłoszeń </w:t>
      </w:r>
      <w:r w:rsidR="0078089A">
        <w:rPr>
          <w:rFonts w:ascii="Source Sans Pro" w:hAnsi="Source Sans Pro" w:cstheme="minorHAnsi"/>
          <w:sz w:val="20"/>
          <w:szCs w:val="20"/>
        </w:rPr>
        <w:t xml:space="preserve">naruszeń </w:t>
      </w:r>
      <w:r w:rsidR="00821757">
        <w:rPr>
          <w:rFonts w:ascii="Source Sans Pro" w:hAnsi="Source Sans Pro" w:cstheme="minorHAnsi"/>
          <w:sz w:val="20"/>
          <w:szCs w:val="20"/>
        </w:rPr>
        <w:t xml:space="preserve">opisanych w par. 6 </w:t>
      </w:r>
      <w:r w:rsidRPr="0065574E">
        <w:rPr>
          <w:rFonts w:ascii="Source Sans Pro" w:hAnsi="Source Sans Pro" w:cstheme="minorHAnsi"/>
          <w:sz w:val="20"/>
          <w:szCs w:val="20"/>
        </w:rPr>
        <w:t>oraz za proponowanie</w:t>
      </w:r>
      <w:r w:rsidR="00A00106">
        <w:rPr>
          <w:rFonts w:ascii="Source Sans Pro" w:hAnsi="Source Sans Pro" w:cstheme="minorHAnsi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sz w:val="20"/>
          <w:szCs w:val="20"/>
        </w:rPr>
        <w:t xml:space="preserve">zmian w </w:t>
      </w:r>
      <w:r w:rsidR="000900E3" w:rsidRPr="0065574E">
        <w:rPr>
          <w:rFonts w:ascii="Source Sans Pro" w:hAnsi="Source Sans Pro" w:cstheme="minorHAnsi"/>
          <w:sz w:val="20"/>
          <w:szCs w:val="20"/>
        </w:rPr>
        <w:t>S</w:t>
      </w:r>
      <w:r w:rsidRPr="0065574E">
        <w:rPr>
          <w:rFonts w:ascii="Source Sans Pro" w:hAnsi="Source Sans Pro" w:cstheme="minorHAnsi"/>
          <w:sz w:val="20"/>
          <w:szCs w:val="20"/>
        </w:rPr>
        <w:t xml:space="preserve">tandardach. </w:t>
      </w:r>
    </w:p>
    <w:p w14:paraId="103C82A6" w14:textId="071C9EA7" w:rsidR="004C1E53" w:rsidRPr="001B7514" w:rsidRDefault="0050767E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color w:val="000000" w:themeColor="text1"/>
          <w:sz w:val="20"/>
          <w:szCs w:val="20"/>
        </w:rPr>
        <w:t>Kierownictwo</w:t>
      </w:r>
      <w:r w:rsidR="000B365F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="001E77B0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>co najmniej raz na dwa lata</w:t>
      </w:r>
      <w:r w:rsidR="000B365F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przeprowadza wśród </w:t>
      </w:r>
      <w:r w:rsidR="00131275" w:rsidRPr="00A00106">
        <w:rPr>
          <w:rFonts w:ascii="Source Sans Pro" w:hAnsi="Source Sans Pro" w:cstheme="minorHAnsi"/>
          <w:color w:val="000000" w:themeColor="text1"/>
          <w:sz w:val="20"/>
          <w:szCs w:val="20"/>
        </w:rPr>
        <w:t>p</w:t>
      </w:r>
      <w:r w:rsidR="000B365F" w:rsidRPr="00A00106">
        <w:rPr>
          <w:rFonts w:ascii="Source Sans Pro" w:hAnsi="Source Sans Pro" w:cstheme="minorHAnsi"/>
          <w:color w:val="000000" w:themeColor="text1"/>
          <w:sz w:val="20"/>
          <w:szCs w:val="20"/>
        </w:rPr>
        <w:t>ersonelu</w:t>
      </w:r>
      <w:r w:rsidR="00623980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="004C1E53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ankietę monitorującą poziom realizacji </w:t>
      </w:r>
      <w:r w:rsidR="00347394">
        <w:rPr>
          <w:rFonts w:ascii="Source Sans Pro" w:hAnsi="Source Sans Pro" w:cstheme="minorHAnsi"/>
          <w:color w:val="000000" w:themeColor="text1"/>
          <w:sz w:val="20"/>
          <w:szCs w:val="20"/>
        </w:rPr>
        <w:t>S</w:t>
      </w:r>
      <w:r w:rsidR="004C1E53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>tandardów</w:t>
      </w:r>
      <w:r w:rsidR="000B365F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>.</w:t>
      </w:r>
      <w:r w:rsidR="004C1E53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="001E77B0" w:rsidRPr="001B7514">
        <w:rPr>
          <w:rFonts w:ascii="Source Sans Pro" w:hAnsi="Source Sans Pro" w:cstheme="minorHAnsi"/>
          <w:color w:val="000000" w:themeColor="text1"/>
          <w:sz w:val="20"/>
          <w:szCs w:val="20"/>
        </w:rPr>
        <w:t>Wzór ankiety stanowi załącznik nr 4 do Standardów.</w:t>
      </w:r>
    </w:p>
    <w:p w14:paraId="7C6CE215" w14:textId="7AA30643" w:rsidR="004C1E53" w:rsidRPr="0065574E" w:rsidRDefault="00CC6306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U</w:t>
      </w:r>
      <w:r w:rsidR="004C1E53" w:rsidRPr="0065574E">
        <w:rPr>
          <w:rFonts w:ascii="Source Sans Pro" w:hAnsi="Source Sans Pro" w:cstheme="minorHAnsi"/>
          <w:sz w:val="20"/>
          <w:szCs w:val="20"/>
        </w:rPr>
        <w:t>wagi do</w:t>
      </w:r>
      <w:r w:rsidR="00457B06">
        <w:rPr>
          <w:rFonts w:ascii="Source Sans Pro" w:hAnsi="Source Sans Pro" w:cstheme="minorHAnsi"/>
          <w:sz w:val="20"/>
          <w:szCs w:val="20"/>
        </w:rPr>
        <w:t>tyczące stosowania lub treści</w:t>
      </w:r>
      <w:r w:rsidR="004C1E53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0900E3" w:rsidRPr="0065574E">
        <w:rPr>
          <w:rFonts w:ascii="Source Sans Pro" w:hAnsi="Source Sans Pro" w:cstheme="minorHAnsi"/>
          <w:sz w:val="20"/>
          <w:szCs w:val="20"/>
        </w:rPr>
        <w:t>S</w:t>
      </w:r>
      <w:r w:rsidR="004C1E53" w:rsidRPr="0065574E">
        <w:rPr>
          <w:rFonts w:ascii="Source Sans Pro" w:hAnsi="Source Sans Pro" w:cstheme="minorHAnsi"/>
          <w:sz w:val="20"/>
          <w:szCs w:val="20"/>
        </w:rPr>
        <w:t xml:space="preserve">tandardów mogą zgłaszać także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4C1E53" w:rsidRPr="0065574E">
        <w:rPr>
          <w:rFonts w:ascii="Source Sans Pro" w:hAnsi="Source Sans Pro" w:cstheme="minorHAnsi"/>
          <w:sz w:val="20"/>
          <w:szCs w:val="20"/>
        </w:rPr>
        <w:t xml:space="preserve">ałoletni lub ich przedstawiciele ustawowi do </w:t>
      </w:r>
      <w:r w:rsidR="00131275">
        <w:rPr>
          <w:rFonts w:ascii="Source Sans Pro" w:hAnsi="Source Sans Pro" w:cstheme="minorHAnsi"/>
          <w:sz w:val="20"/>
          <w:szCs w:val="20"/>
        </w:rPr>
        <w:t>k</w:t>
      </w:r>
      <w:r w:rsidR="004C1E53" w:rsidRPr="0065574E">
        <w:rPr>
          <w:rFonts w:ascii="Source Sans Pro" w:hAnsi="Source Sans Pro" w:cstheme="minorHAnsi"/>
          <w:sz w:val="20"/>
          <w:szCs w:val="20"/>
        </w:rPr>
        <w:t>ierownictwa, które przekazuje zgłoszone uwagi do Centrali</w:t>
      </w:r>
      <w:r w:rsidR="00A00106">
        <w:rPr>
          <w:rStyle w:val="Odwoaniedokomentarza"/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00106">
        <w:rPr>
          <w:rFonts w:ascii="Source Sans Pro" w:hAnsi="Source Sans Pro" w:cstheme="minorHAnsi"/>
          <w:sz w:val="20"/>
          <w:szCs w:val="20"/>
        </w:rPr>
        <w:t>PZU</w:t>
      </w:r>
      <w:r w:rsidR="004C1E53" w:rsidRPr="0065574E">
        <w:rPr>
          <w:rFonts w:ascii="Source Sans Pro" w:hAnsi="Source Sans Pro" w:cstheme="minorHAnsi"/>
          <w:sz w:val="20"/>
          <w:szCs w:val="20"/>
        </w:rPr>
        <w:t xml:space="preserve"> Zdrowie</w:t>
      </w:r>
      <w:r w:rsidR="00915705" w:rsidRPr="0065574E">
        <w:rPr>
          <w:rFonts w:ascii="Source Sans Pro" w:hAnsi="Source Sans Pro" w:cstheme="minorHAnsi"/>
          <w:sz w:val="20"/>
          <w:szCs w:val="20"/>
        </w:rPr>
        <w:t xml:space="preserve"> SA</w:t>
      </w:r>
      <w:r w:rsidR="004C1E53" w:rsidRPr="0065574E">
        <w:rPr>
          <w:rFonts w:ascii="Source Sans Pro" w:hAnsi="Source Sans Pro" w:cstheme="minorHAnsi"/>
          <w:sz w:val="20"/>
          <w:szCs w:val="20"/>
        </w:rPr>
        <w:t>.</w:t>
      </w:r>
      <w:r w:rsidR="00A00106">
        <w:rPr>
          <w:rFonts w:ascii="Source Sans Pro" w:hAnsi="Source Sans Pro" w:cstheme="minorHAnsi"/>
          <w:sz w:val="20"/>
          <w:szCs w:val="20"/>
        </w:rPr>
        <w:t>, do Biura Zarządzania Doświadczeniami Pacjenta.</w:t>
      </w:r>
    </w:p>
    <w:p w14:paraId="782A4047" w14:textId="72577BDA" w:rsidR="004C1E53" w:rsidRPr="0065574E" w:rsidRDefault="004C1E53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Na podstawie </w:t>
      </w:r>
      <w:r w:rsidR="00457B06">
        <w:rPr>
          <w:rFonts w:ascii="Source Sans Pro" w:hAnsi="Source Sans Pro" w:cstheme="minorHAnsi"/>
          <w:sz w:val="20"/>
          <w:szCs w:val="20"/>
        </w:rPr>
        <w:t xml:space="preserve">zebranych ankiet </w:t>
      </w:r>
      <w:r w:rsidR="0050767E">
        <w:rPr>
          <w:rFonts w:ascii="Source Sans Pro" w:hAnsi="Source Sans Pro" w:cstheme="minorHAnsi"/>
          <w:sz w:val="20"/>
          <w:szCs w:val="20"/>
        </w:rPr>
        <w:t>Kierownictwo</w:t>
      </w:r>
      <w:r w:rsidR="00347394">
        <w:rPr>
          <w:rFonts w:ascii="Source Sans Pro" w:hAnsi="Source Sans Pro" w:cstheme="minorHAnsi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sz w:val="20"/>
          <w:szCs w:val="20"/>
        </w:rPr>
        <w:t>sporządza raport z monitoringu</w:t>
      </w:r>
      <w:r w:rsidR="00C74422">
        <w:rPr>
          <w:rFonts w:ascii="Source Sans Pro" w:hAnsi="Source Sans Pro" w:cstheme="minorHAnsi"/>
          <w:sz w:val="20"/>
          <w:szCs w:val="20"/>
        </w:rPr>
        <w:t>.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07F0DF5A" w14:textId="38CE5880" w:rsidR="004C1E53" w:rsidRPr="0065574E" w:rsidRDefault="004C1E53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Kierownictwo na podstawie </w:t>
      </w:r>
      <w:r w:rsidR="00C74422">
        <w:rPr>
          <w:rFonts w:ascii="Source Sans Pro" w:hAnsi="Source Sans Pro" w:cstheme="minorHAnsi"/>
          <w:sz w:val="20"/>
          <w:szCs w:val="20"/>
        </w:rPr>
        <w:t xml:space="preserve">przygotowanego </w:t>
      </w:r>
      <w:r w:rsidRPr="0065574E">
        <w:rPr>
          <w:rFonts w:ascii="Source Sans Pro" w:hAnsi="Source Sans Pro" w:cstheme="minorHAnsi"/>
          <w:sz w:val="20"/>
          <w:szCs w:val="20"/>
        </w:rPr>
        <w:t xml:space="preserve">raportu przekazuje do </w:t>
      </w:r>
      <w:bookmarkStart w:id="14" w:name="_Hlk222496740"/>
      <w:r w:rsidRPr="0065574E">
        <w:rPr>
          <w:rFonts w:ascii="Source Sans Pro" w:hAnsi="Source Sans Pro" w:cstheme="minorHAnsi"/>
          <w:sz w:val="20"/>
          <w:szCs w:val="20"/>
        </w:rPr>
        <w:t>Biura Zarządzania Doświadczeniami Pacjenta</w:t>
      </w:r>
      <w:bookmarkEnd w:id="14"/>
      <w:r w:rsidRPr="0065574E">
        <w:rPr>
          <w:rFonts w:ascii="Source Sans Pro" w:hAnsi="Source Sans Pro" w:cstheme="minorHAnsi"/>
          <w:sz w:val="20"/>
          <w:szCs w:val="20"/>
        </w:rPr>
        <w:t xml:space="preserve"> w PZU Zdrowie</w:t>
      </w:r>
      <w:r w:rsidR="00E630D9">
        <w:rPr>
          <w:rFonts w:ascii="Source Sans Pro" w:hAnsi="Source Sans Pro" w:cstheme="minorHAnsi"/>
          <w:sz w:val="20"/>
          <w:szCs w:val="20"/>
        </w:rPr>
        <w:t xml:space="preserve"> SA</w:t>
      </w:r>
      <w:r w:rsidRPr="0065574E">
        <w:rPr>
          <w:rFonts w:ascii="Source Sans Pro" w:hAnsi="Source Sans Pro" w:cstheme="minorHAnsi"/>
          <w:sz w:val="20"/>
          <w:szCs w:val="20"/>
        </w:rPr>
        <w:t xml:space="preserve"> propozycje zmian Standardów.</w:t>
      </w:r>
    </w:p>
    <w:p w14:paraId="3EB54767" w14:textId="1AF4849B" w:rsidR="004C1E53" w:rsidRPr="0065574E" w:rsidRDefault="004C1E53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lastRenderedPageBreak/>
        <w:t>Biuro Zarzadzania Doświadczeniami Pacjenta nie rzadziej niż co dwa lata dokonuje przeglądu</w:t>
      </w:r>
      <w:r w:rsidR="00DB6426" w:rsidRPr="0065574E">
        <w:rPr>
          <w:rFonts w:ascii="Source Sans Pro" w:hAnsi="Source Sans Pro" w:cstheme="minorHAnsi"/>
          <w:sz w:val="20"/>
          <w:szCs w:val="20"/>
        </w:rPr>
        <w:t xml:space="preserve"> i oceny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0900E3" w:rsidRPr="0065574E">
        <w:rPr>
          <w:rFonts w:ascii="Source Sans Pro" w:hAnsi="Source Sans Pro" w:cstheme="minorHAnsi"/>
          <w:sz w:val="20"/>
          <w:szCs w:val="20"/>
        </w:rPr>
        <w:t>S</w:t>
      </w:r>
      <w:r w:rsidRPr="0065574E">
        <w:rPr>
          <w:rFonts w:ascii="Source Sans Pro" w:hAnsi="Source Sans Pro" w:cstheme="minorHAnsi"/>
          <w:sz w:val="20"/>
          <w:szCs w:val="20"/>
        </w:rPr>
        <w:t>tandardów w celu</w:t>
      </w:r>
      <w:r w:rsidR="00DB6426" w:rsidRPr="0065574E">
        <w:rPr>
          <w:rFonts w:ascii="Source Sans Pro" w:hAnsi="Source Sans Pro" w:cstheme="minorHAnsi"/>
          <w:sz w:val="20"/>
          <w:szCs w:val="20"/>
        </w:rPr>
        <w:t xml:space="preserve"> zapewnienia</w:t>
      </w:r>
      <w:r w:rsidRPr="0065574E">
        <w:rPr>
          <w:rFonts w:ascii="Source Sans Pro" w:hAnsi="Source Sans Pro" w:cstheme="minorHAnsi"/>
          <w:sz w:val="20"/>
          <w:szCs w:val="20"/>
        </w:rPr>
        <w:t xml:space="preserve"> ich dostosowania do aktualnych potrzeb </w:t>
      </w:r>
      <w:r w:rsidR="00D416AA" w:rsidRPr="0065574E">
        <w:rPr>
          <w:rFonts w:ascii="Source Sans Pro" w:hAnsi="Source Sans Pro" w:cstheme="minorHAnsi"/>
          <w:sz w:val="20"/>
          <w:szCs w:val="20"/>
        </w:rPr>
        <w:t>i</w:t>
      </w:r>
      <w:r w:rsidR="00DB6426" w:rsidRPr="0065574E">
        <w:rPr>
          <w:rFonts w:ascii="Source Sans Pro" w:hAnsi="Source Sans Pro" w:cstheme="minorHAnsi"/>
          <w:sz w:val="20"/>
          <w:szCs w:val="20"/>
        </w:rPr>
        <w:t xml:space="preserve"> zgodności z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DB6426" w:rsidRPr="0065574E">
        <w:rPr>
          <w:rFonts w:ascii="Source Sans Pro" w:hAnsi="Source Sans Pro" w:cstheme="minorHAnsi"/>
          <w:sz w:val="20"/>
          <w:szCs w:val="20"/>
        </w:rPr>
        <w:t xml:space="preserve">obowiązującymi </w:t>
      </w:r>
      <w:r w:rsidRPr="0065574E">
        <w:rPr>
          <w:rFonts w:ascii="Source Sans Pro" w:hAnsi="Source Sans Pro" w:cstheme="minorHAnsi"/>
          <w:sz w:val="20"/>
          <w:szCs w:val="20"/>
        </w:rPr>
        <w:t>przepis</w:t>
      </w:r>
      <w:r w:rsidR="00DB6426" w:rsidRPr="0065574E">
        <w:rPr>
          <w:rFonts w:ascii="Source Sans Pro" w:hAnsi="Source Sans Pro" w:cstheme="minorHAnsi"/>
          <w:sz w:val="20"/>
          <w:szCs w:val="20"/>
        </w:rPr>
        <w:t>ami</w:t>
      </w:r>
      <w:r w:rsidR="000B365F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D416AA" w:rsidRPr="0065574E">
        <w:rPr>
          <w:rFonts w:ascii="Source Sans Pro" w:hAnsi="Source Sans Pro" w:cstheme="minorHAnsi"/>
          <w:sz w:val="20"/>
          <w:szCs w:val="20"/>
        </w:rPr>
        <w:t>oraz</w:t>
      </w:r>
      <w:r w:rsidR="000B365F" w:rsidRPr="0065574E">
        <w:rPr>
          <w:rFonts w:ascii="Source Sans Pro" w:hAnsi="Source Sans Pro" w:cstheme="minorHAnsi"/>
          <w:sz w:val="20"/>
          <w:szCs w:val="20"/>
        </w:rPr>
        <w:t xml:space="preserve"> dokumentuje wykonanie </w:t>
      </w:r>
      <w:r w:rsidR="00623980" w:rsidRPr="0065574E">
        <w:rPr>
          <w:rFonts w:ascii="Source Sans Pro" w:hAnsi="Source Sans Pro" w:cstheme="minorHAnsi"/>
          <w:sz w:val="20"/>
          <w:szCs w:val="20"/>
        </w:rPr>
        <w:t>przeglądu</w:t>
      </w:r>
      <w:r w:rsidR="009959AA" w:rsidRPr="0065574E">
        <w:rPr>
          <w:rFonts w:ascii="Source Sans Pro" w:hAnsi="Source Sans Pro" w:cstheme="minorHAnsi"/>
          <w:sz w:val="20"/>
          <w:szCs w:val="20"/>
        </w:rPr>
        <w:t xml:space="preserve">. </w:t>
      </w:r>
      <w:r w:rsidR="000B365F" w:rsidRPr="0065574E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2AA0DE46" w14:textId="2F396E8C" w:rsidR="00CB1F8F" w:rsidRPr="0065574E" w:rsidRDefault="004C1E53" w:rsidP="00E17517">
      <w:pPr>
        <w:pStyle w:val="Bezodstpw"/>
        <w:numPr>
          <w:ilvl w:val="0"/>
          <w:numId w:val="28"/>
        </w:numPr>
        <w:spacing w:line="260" w:lineRule="exact"/>
        <w:ind w:left="284" w:hanging="284"/>
        <w:jc w:val="both"/>
        <w:rPr>
          <w:rFonts w:ascii="Source Sans Pro" w:hAnsi="Source Sans Pro" w:cstheme="minorHAnsi"/>
          <w:b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Kierownictwo może sprawdzać znajomość </w:t>
      </w:r>
      <w:r w:rsidR="005773DC" w:rsidRPr="0065574E">
        <w:rPr>
          <w:rFonts w:ascii="Source Sans Pro" w:hAnsi="Source Sans Pro" w:cstheme="minorHAnsi"/>
          <w:sz w:val="20"/>
          <w:szCs w:val="20"/>
        </w:rPr>
        <w:t>S</w:t>
      </w:r>
      <w:r w:rsidRPr="0065574E">
        <w:rPr>
          <w:rFonts w:ascii="Source Sans Pro" w:hAnsi="Source Sans Pro" w:cstheme="minorHAnsi"/>
          <w:sz w:val="20"/>
          <w:szCs w:val="20"/>
        </w:rPr>
        <w:t xml:space="preserve">tandardów wśród </w:t>
      </w:r>
      <w:r w:rsidR="00457B06">
        <w:rPr>
          <w:rFonts w:ascii="Source Sans Pro" w:hAnsi="Source Sans Pro" w:cstheme="minorHAnsi"/>
          <w:sz w:val="20"/>
          <w:szCs w:val="20"/>
        </w:rPr>
        <w:t>p</w:t>
      </w:r>
      <w:r w:rsidRPr="0065574E">
        <w:rPr>
          <w:rFonts w:ascii="Source Sans Pro" w:hAnsi="Source Sans Pro" w:cstheme="minorHAnsi"/>
          <w:sz w:val="20"/>
          <w:szCs w:val="20"/>
        </w:rPr>
        <w:t xml:space="preserve">ersonelu oraz organizować szkolenia </w:t>
      </w:r>
      <w:r w:rsidR="00457B06">
        <w:rPr>
          <w:rFonts w:ascii="Source Sans Pro" w:hAnsi="Source Sans Pro" w:cstheme="minorHAnsi"/>
          <w:sz w:val="20"/>
          <w:szCs w:val="20"/>
        </w:rPr>
        <w:t>dotyczące stosowania</w:t>
      </w:r>
      <w:r w:rsidR="00457B06"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sz w:val="20"/>
          <w:szCs w:val="20"/>
        </w:rPr>
        <w:t>Standard</w:t>
      </w:r>
      <w:r w:rsidR="00457B06">
        <w:rPr>
          <w:rFonts w:ascii="Source Sans Pro" w:hAnsi="Source Sans Pro" w:cstheme="minorHAnsi"/>
          <w:sz w:val="20"/>
          <w:szCs w:val="20"/>
        </w:rPr>
        <w:t>ów</w:t>
      </w:r>
      <w:r w:rsidR="000E159D" w:rsidRPr="0065574E">
        <w:rPr>
          <w:rFonts w:ascii="Source Sans Pro" w:hAnsi="Source Sans Pro" w:cstheme="minorHAnsi"/>
          <w:sz w:val="20"/>
          <w:szCs w:val="20"/>
        </w:rPr>
        <w:t>.</w:t>
      </w:r>
    </w:p>
    <w:p w14:paraId="03C4B9EB" w14:textId="77777777" w:rsidR="00A00106" w:rsidRDefault="00A00106" w:rsidP="00BA63C1">
      <w:pPr>
        <w:pStyle w:val="Roboczo1"/>
        <w:spacing w:line="260" w:lineRule="exact"/>
      </w:pPr>
      <w:bookmarkStart w:id="15" w:name="_Toc221868605"/>
    </w:p>
    <w:p w14:paraId="72D7B4F3" w14:textId="4952AD07" w:rsidR="009B4C45" w:rsidRPr="0065574E" w:rsidRDefault="009B4C45" w:rsidP="00BA63C1">
      <w:pPr>
        <w:pStyle w:val="Roboczo1"/>
        <w:spacing w:line="260" w:lineRule="exact"/>
      </w:pPr>
      <w:r w:rsidRPr="0065574E">
        <w:t>Zasady</w:t>
      </w:r>
      <w:r w:rsidRPr="0065574E">
        <w:rPr>
          <w:spacing w:val="-5"/>
        </w:rPr>
        <w:t xml:space="preserve"> </w:t>
      </w:r>
      <w:r w:rsidRPr="0065574E">
        <w:t>udostępniania</w:t>
      </w:r>
      <w:r w:rsidRPr="0065574E">
        <w:rPr>
          <w:spacing w:val="-5"/>
        </w:rPr>
        <w:t xml:space="preserve"> </w:t>
      </w:r>
      <w:r w:rsidR="005773DC" w:rsidRPr="0065574E">
        <w:t>S</w:t>
      </w:r>
      <w:r w:rsidRPr="0065574E">
        <w:t xml:space="preserve">tandardów </w:t>
      </w:r>
      <w:bookmarkEnd w:id="15"/>
    </w:p>
    <w:p w14:paraId="4907DA45" w14:textId="77777777" w:rsidR="000E467C" w:rsidRPr="0065574E" w:rsidRDefault="000E467C" w:rsidP="00BA63C1">
      <w:pPr>
        <w:spacing w:line="260" w:lineRule="exact"/>
        <w:ind w:left="363"/>
        <w:jc w:val="center"/>
        <w:rPr>
          <w:rFonts w:ascii="Source Sans Pro" w:hAnsi="Source Sans Pro" w:cstheme="minorHAnsi"/>
          <w:b/>
          <w:sz w:val="20"/>
          <w:szCs w:val="20"/>
        </w:rPr>
      </w:pPr>
    </w:p>
    <w:p w14:paraId="259B9112" w14:textId="72382D71" w:rsidR="00AA6081" w:rsidRPr="00BA63C1" w:rsidRDefault="000E467C" w:rsidP="00E17517">
      <w:pPr>
        <w:pStyle w:val="Bezodstpw"/>
        <w:spacing w:line="260" w:lineRule="exact"/>
        <w:jc w:val="center"/>
        <w:rPr>
          <w:rFonts w:ascii="Source Sans Pro" w:hAnsi="Source Sans Pro"/>
          <w:sz w:val="20"/>
          <w:szCs w:val="20"/>
        </w:rPr>
      </w:pPr>
      <w:r w:rsidRPr="00BA63C1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8 </w:t>
      </w:r>
    </w:p>
    <w:p w14:paraId="49E147C7" w14:textId="6D84BD29" w:rsidR="009B4C45" w:rsidRPr="0065574E" w:rsidRDefault="009B4C45" w:rsidP="00BA63C1">
      <w:pPr>
        <w:pStyle w:val="Bezodstpw"/>
        <w:numPr>
          <w:ilvl w:val="0"/>
          <w:numId w:val="29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Standardy </w:t>
      </w:r>
      <w:r w:rsidR="001B7514">
        <w:rPr>
          <w:rFonts w:ascii="Source Sans Pro" w:hAnsi="Source Sans Pro" w:cstheme="minorHAnsi"/>
          <w:sz w:val="20"/>
          <w:szCs w:val="20"/>
        </w:rPr>
        <w:t>zamieszczane są</w:t>
      </w:r>
      <w:r w:rsidRPr="0065574E">
        <w:rPr>
          <w:rFonts w:ascii="Source Sans Pro" w:hAnsi="Source Sans Pro" w:cstheme="minorHAnsi"/>
          <w:sz w:val="20"/>
          <w:szCs w:val="20"/>
        </w:rPr>
        <w:t>:</w:t>
      </w:r>
    </w:p>
    <w:p w14:paraId="66148A20" w14:textId="7E771FF9" w:rsidR="00C56079" w:rsidRPr="0065574E" w:rsidRDefault="00C56079" w:rsidP="00BA63C1">
      <w:pPr>
        <w:pStyle w:val="Akapitzlist"/>
        <w:widowControl/>
        <w:numPr>
          <w:ilvl w:val="1"/>
          <w:numId w:val="29"/>
        </w:numPr>
        <w:autoSpaceDE/>
        <w:autoSpaceDN/>
        <w:spacing w:line="260" w:lineRule="exact"/>
        <w:ind w:left="1134" w:hanging="425"/>
        <w:contextualSpacing/>
        <w:rPr>
          <w:rFonts w:ascii="Source Sans Pro" w:hAnsi="Source Sans Pro"/>
          <w:i/>
          <w:iCs/>
          <w:color w:val="404040" w:themeColor="text1" w:themeTint="BF"/>
          <w:sz w:val="20"/>
          <w:szCs w:val="20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wersji skróconej</w:t>
      </w:r>
      <w:r w:rsidR="001A173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, która stanowi załącznik nr 3 do Standardów,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na tablicy informacyjnej Centrum Medycznego oraz na stronie internetowej PZU Zdrowie</w:t>
      </w:r>
      <w:r w:rsidR="00B74A3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SA </w:t>
      </w:r>
      <w:bookmarkStart w:id="16" w:name="_Hlk221892353"/>
      <w:r w:rsidR="00B74A3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pod adresem: </w:t>
      </w:r>
      <w:hyperlink r:id="rId11" w:history="1">
        <w:r w:rsidR="001C496E" w:rsidRPr="001C496E">
          <w:rPr>
            <w:rStyle w:val="Hipercze"/>
            <w:rFonts w:ascii="Source Sans Pro" w:eastAsiaTheme="minorHAnsi" w:hAnsi="Source Sans Pro" w:cstheme="minorHAnsi"/>
            <w:kern w:val="2"/>
            <w:sz w:val="20"/>
            <w:szCs w:val="20"/>
            <w14:ligatures w14:val="standardContextual"/>
          </w:rPr>
          <w:t>www.zdrowie.pzu.pl</w:t>
        </w:r>
      </w:hyperlink>
      <w:r w:rsidR="00B74A3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w zakładce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  <w:r w:rsidR="00E17517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hyperlink r:id="rId12" w:anchor="przewodnik-pacjenta" w:history="1">
        <w:r w:rsidR="00E17517" w:rsidRPr="00E17517">
          <w:rPr>
            <w:rStyle w:val="Hipercze"/>
            <w:rFonts w:ascii="Source Sans Pro" w:eastAsiaTheme="minorHAnsi" w:hAnsi="Source Sans Pro" w:cstheme="minorHAnsi"/>
            <w:kern w:val="2"/>
            <w:sz w:val="20"/>
            <w:szCs w:val="20"/>
            <w14:ligatures w14:val="standardContextual"/>
          </w:rPr>
          <w:t>Dla pacjenta - PZU Zdrowie</w:t>
        </w:r>
      </w:hyperlink>
      <w:r w:rsidRPr="00E17517">
        <w:rPr>
          <w:rFonts w:ascii="Source Sans Pro" w:hAnsi="Source Sans Pro"/>
          <w:color w:val="404040" w:themeColor="text1" w:themeTint="BF"/>
          <w:sz w:val="20"/>
          <w:szCs w:val="20"/>
        </w:rPr>
        <w:t>;</w:t>
      </w:r>
      <w:bookmarkEnd w:id="16"/>
    </w:p>
    <w:p w14:paraId="7279D74D" w14:textId="2A0CFAA5" w:rsidR="00C56079" w:rsidRPr="0065574E" w:rsidRDefault="00C56079" w:rsidP="00BA63C1">
      <w:pPr>
        <w:pStyle w:val="Akapitzlist"/>
        <w:widowControl/>
        <w:numPr>
          <w:ilvl w:val="1"/>
          <w:numId w:val="29"/>
        </w:numPr>
        <w:autoSpaceDE/>
        <w:autoSpaceDN/>
        <w:spacing w:line="260" w:lineRule="exact"/>
        <w:ind w:left="1134" w:hanging="425"/>
        <w:contextualSpacing/>
        <w:rPr>
          <w:rFonts w:ascii="Source Sans Pro" w:hAnsi="Source Sans Pro"/>
          <w:color w:val="404040" w:themeColor="text1" w:themeTint="BF"/>
          <w:sz w:val="20"/>
          <w:szCs w:val="20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wersji graficznej dedykowanej </w:t>
      </w:r>
      <w:r w:rsidR="00457B0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małoletnim</w:t>
      </w:r>
      <w:r w:rsidR="00457B06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dostępnej w recepcji lub wyodrębnionej części pediatrycznej</w:t>
      </w:r>
      <w:r w:rsidR="001B751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wyznaczonych Centrach Medycznych;</w:t>
      </w:r>
    </w:p>
    <w:p w14:paraId="3CE45DC2" w14:textId="61D95761" w:rsidR="00C56079" w:rsidRPr="0065574E" w:rsidRDefault="00C56079" w:rsidP="00BA63C1">
      <w:pPr>
        <w:pStyle w:val="Akapitzlist"/>
        <w:widowControl/>
        <w:numPr>
          <w:ilvl w:val="1"/>
          <w:numId w:val="29"/>
        </w:numPr>
        <w:autoSpaceDE/>
        <w:autoSpaceDN/>
        <w:spacing w:line="260" w:lineRule="exact"/>
        <w:ind w:left="1134" w:hanging="425"/>
        <w:contextualSpacing/>
        <w:rPr>
          <w:rFonts w:ascii="Source Sans Pro" w:hAnsi="Source Sans Pro"/>
          <w:color w:val="404040" w:themeColor="text1" w:themeTint="BF"/>
          <w:sz w:val="20"/>
          <w:szCs w:val="20"/>
        </w:rPr>
      </w:pP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wersji pełnej do wglądu dla </w:t>
      </w:r>
      <w:r w:rsidR="001B751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m</w:t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ałoletniego lub jego przedstawiciela ustawowego dostępnej </w:t>
      </w:r>
      <w:r w:rsidR="00E94782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br/>
      </w:r>
      <w:r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recepcji</w:t>
      </w:r>
      <w:r w:rsidR="00457B06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Centrum Medycznego</w:t>
      </w:r>
      <w:r w:rsidR="00CC6306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</w:p>
    <w:p w14:paraId="03B62485" w14:textId="76070531" w:rsidR="00AC0832" w:rsidRPr="0065574E" w:rsidRDefault="009B4C45" w:rsidP="00BA63C1">
      <w:pPr>
        <w:pStyle w:val="Bezodstpw"/>
        <w:numPr>
          <w:ilvl w:val="0"/>
          <w:numId w:val="29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Każdy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 lub przedstawiciel ustawowy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 xml:space="preserve">ałoletniego może otrzymać </w:t>
      </w:r>
      <w:r w:rsidR="00455C9B" w:rsidRPr="0065574E">
        <w:rPr>
          <w:rFonts w:ascii="Source Sans Pro" w:hAnsi="Source Sans Pro" w:cstheme="minorHAnsi"/>
          <w:sz w:val="20"/>
          <w:szCs w:val="20"/>
        </w:rPr>
        <w:t xml:space="preserve">do wglądu </w:t>
      </w:r>
      <w:r w:rsidRPr="0065574E">
        <w:rPr>
          <w:rFonts w:ascii="Source Sans Pro" w:hAnsi="Source Sans Pro" w:cstheme="minorHAnsi"/>
          <w:sz w:val="20"/>
          <w:szCs w:val="20"/>
        </w:rPr>
        <w:t>kopię</w:t>
      </w:r>
      <w:r w:rsidR="001444CD" w:rsidRPr="0065574E">
        <w:rPr>
          <w:rFonts w:ascii="Source Sans Pro" w:hAnsi="Source Sans Pro" w:cstheme="minorHAnsi"/>
          <w:sz w:val="20"/>
          <w:szCs w:val="20"/>
        </w:rPr>
        <w:t xml:space="preserve"> S</w:t>
      </w:r>
      <w:r w:rsidRPr="0065574E">
        <w:rPr>
          <w:rFonts w:ascii="Source Sans Pro" w:hAnsi="Source Sans Pro" w:cstheme="minorHAnsi"/>
          <w:sz w:val="20"/>
          <w:szCs w:val="20"/>
        </w:rPr>
        <w:t xml:space="preserve">tandardów </w:t>
      </w:r>
      <w:r w:rsidR="00104910" w:rsidRPr="0065574E">
        <w:rPr>
          <w:rFonts w:ascii="Source Sans Pro" w:hAnsi="Source Sans Pro" w:cstheme="minorHAnsi"/>
          <w:sz w:val="20"/>
          <w:szCs w:val="20"/>
        </w:rPr>
        <w:br/>
      </w:r>
      <w:r w:rsidRPr="0065574E">
        <w:rPr>
          <w:rFonts w:ascii="Source Sans Pro" w:hAnsi="Source Sans Pro" w:cstheme="minorHAnsi"/>
          <w:sz w:val="20"/>
          <w:szCs w:val="20"/>
        </w:rPr>
        <w:t>w recepcji</w:t>
      </w:r>
      <w:r w:rsidR="00152D24" w:rsidRPr="0065574E">
        <w:rPr>
          <w:rFonts w:ascii="Source Sans Pro" w:hAnsi="Source Sans Pro" w:cstheme="minorHAnsi"/>
          <w:sz w:val="20"/>
          <w:szCs w:val="20"/>
        </w:rPr>
        <w:t xml:space="preserve"> Centrum Medycznego.</w:t>
      </w:r>
    </w:p>
    <w:p w14:paraId="3FC30295" w14:textId="4197D75C" w:rsidR="009B4C45" w:rsidRPr="0065574E" w:rsidRDefault="009B4C45" w:rsidP="00E17517">
      <w:pPr>
        <w:pStyle w:val="Tekstpodstawowy"/>
        <w:spacing w:line="260" w:lineRule="exact"/>
        <w:ind w:left="363"/>
        <w:jc w:val="both"/>
        <w:rPr>
          <w:rFonts w:ascii="Source Sans Pro" w:hAnsi="Source Sans Pro" w:cstheme="minorHAnsi"/>
          <w:iCs/>
          <w:sz w:val="20"/>
          <w:szCs w:val="20"/>
        </w:rPr>
      </w:pPr>
    </w:p>
    <w:p w14:paraId="4281F08E" w14:textId="7FD9C77C" w:rsidR="00CE3548" w:rsidRPr="0065574E" w:rsidRDefault="00CE3548" w:rsidP="00E17517">
      <w:pPr>
        <w:pStyle w:val="Roboczo1"/>
        <w:spacing w:line="260" w:lineRule="exact"/>
        <w:rPr>
          <w:spacing w:val="-2"/>
        </w:rPr>
      </w:pPr>
      <w:bookmarkStart w:id="17" w:name="_Toc221868607"/>
      <w:bookmarkStart w:id="18" w:name="_Hlk224907026"/>
      <w:r w:rsidRPr="0065574E">
        <w:t>Zasady</w:t>
      </w:r>
      <w:r w:rsidRPr="0065574E">
        <w:rPr>
          <w:spacing w:val="-3"/>
        </w:rPr>
        <w:t xml:space="preserve"> </w:t>
      </w:r>
      <w:r w:rsidRPr="0065574E">
        <w:t>ustalania</w:t>
      </w:r>
      <w:r w:rsidRPr="0065574E">
        <w:rPr>
          <w:spacing w:val="-2"/>
        </w:rPr>
        <w:t xml:space="preserve"> </w:t>
      </w:r>
      <w:r w:rsidRPr="0065574E">
        <w:t>planu</w:t>
      </w:r>
      <w:r w:rsidRPr="0065574E">
        <w:rPr>
          <w:spacing w:val="-3"/>
        </w:rPr>
        <w:t xml:space="preserve"> </w:t>
      </w:r>
      <w:r w:rsidRPr="0065574E">
        <w:t>wsparcia</w:t>
      </w:r>
      <w:r w:rsidRPr="0065574E">
        <w:rPr>
          <w:spacing w:val="-2"/>
        </w:rPr>
        <w:t xml:space="preserve"> </w:t>
      </w:r>
      <w:r w:rsidR="00761523">
        <w:t>m</w:t>
      </w:r>
      <w:r w:rsidRPr="0065574E">
        <w:t>ałoletniego</w:t>
      </w:r>
      <w:r w:rsidRPr="0065574E">
        <w:rPr>
          <w:spacing w:val="-3"/>
        </w:rPr>
        <w:t xml:space="preserve"> </w:t>
      </w:r>
      <w:r w:rsidRPr="0065574E">
        <w:t>po</w:t>
      </w:r>
      <w:r w:rsidRPr="0065574E">
        <w:rPr>
          <w:spacing w:val="-2"/>
        </w:rPr>
        <w:t xml:space="preserve"> </w:t>
      </w:r>
      <w:r w:rsidRPr="0065574E">
        <w:t>ujawnieniu</w:t>
      </w:r>
      <w:r w:rsidRPr="0065574E">
        <w:rPr>
          <w:spacing w:val="-2"/>
        </w:rPr>
        <w:t xml:space="preserve"> krzywdy</w:t>
      </w:r>
      <w:bookmarkEnd w:id="17"/>
    </w:p>
    <w:bookmarkEnd w:id="18"/>
    <w:p w14:paraId="2D5F49E0" w14:textId="3BA1EDE4" w:rsidR="000E467C" w:rsidRPr="0065574E" w:rsidRDefault="000E467C" w:rsidP="00031F92">
      <w:pPr>
        <w:spacing w:line="260" w:lineRule="exact"/>
        <w:ind w:left="363"/>
        <w:jc w:val="center"/>
        <w:rPr>
          <w:rFonts w:ascii="Source Sans Pro" w:hAnsi="Source Sans Pro" w:cstheme="minorHAnsi"/>
          <w:bCs/>
          <w:sz w:val="20"/>
          <w:szCs w:val="20"/>
        </w:rPr>
      </w:pPr>
    </w:p>
    <w:p w14:paraId="71DE6B58" w14:textId="57E63C39" w:rsidR="00104910" w:rsidRPr="0065574E" w:rsidRDefault="000E467C" w:rsidP="00031F92">
      <w:pPr>
        <w:pStyle w:val="Bezodstpw"/>
        <w:spacing w:line="260" w:lineRule="exact"/>
        <w:jc w:val="center"/>
        <w:rPr>
          <w:rFonts w:ascii="Source Sans Pro" w:hAnsi="Source Sans Pro" w:cstheme="minorHAnsi"/>
          <w:b/>
          <w:bCs/>
          <w:sz w:val="20"/>
          <w:szCs w:val="20"/>
        </w:rPr>
      </w:pPr>
      <w:r w:rsidRPr="00BA63C1">
        <w:rPr>
          <w:rFonts w:ascii="Source Sans Pro" w:hAnsi="Source Sans Pro" w:cstheme="minorHAnsi"/>
          <w:sz w:val="20"/>
          <w:szCs w:val="20"/>
        </w:rPr>
        <w:t xml:space="preserve">§ </w:t>
      </w:r>
      <w:r w:rsidR="00E84476">
        <w:rPr>
          <w:rFonts w:ascii="Source Sans Pro" w:hAnsi="Source Sans Pro" w:cstheme="minorHAnsi"/>
          <w:sz w:val="20"/>
          <w:szCs w:val="20"/>
        </w:rPr>
        <w:t xml:space="preserve">9 </w:t>
      </w:r>
    </w:p>
    <w:p w14:paraId="6FB7FC62" w14:textId="5F25F326" w:rsidR="00131275" w:rsidRDefault="009B4C45" w:rsidP="0065574E">
      <w:pPr>
        <w:pStyle w:val="Bezodstpw"/>
        <w:numPr>
          <w:ilvl w:val="0"/>
          <w:numId w:val="76"/>
        </w:numPr>
        <w:spacing w:line="260" w:lineRule="exact"/>
        <w:ind w:left="426"/>
        <w:jc w:val="both"/>
        <w:rPr>
          <w:rFonts w:ascii="Source Sans Pro" w:hAnsi="Source Sans Pro" w:cstheme="minorHAnsi"/>
          <w:color w:val="000000" w:themeColor="text1"/>
          <w:sz w:val="20"/>
          <w:szCs w:val="20"/>
        </w:rPr>
      </w:pPr>
      <w:bookmarkStart w:id="19" w:name="_Hlk173511627"/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Po ujawnieniu krzywdzenia </w:t>
      </w:r>
      <w:r w:rsidR="00131275">
        <w:rPr>
          <w:rFonts w:ascii="Source Sans Pro" w:hAnsi="Source Sans Pro" w:cstheme="minorHAnsi"/>
          <w:color w:val="000000" w:themeColor="text1"/>
          <w:sz w:val="20"/>
          <w:szCs w:val="20"/>
        </w:rPr>
        <w:t>m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ałoletniego, </w:t>
      </w:r>
      <w:r w:rsidR="00131275">
        <w:rPr>
          <w:rFonts w:ascii="Source Sans Pro" w:hAnsi="Source Sans Pro" w:cstheme="minorHAnsi"/>
          <w:color w:val="000000" w:themeColor="text1"/>
          <w:sz w:val="20"/>
          <w:szCs w:val="20"/>
        </w:rPr>
        <w:t>k</w:t>
      </w:r>
      <w:r w:rsidR="00936B6B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ierownictwo </w:t>
      </w:r>
      <w:r w:rsidR="00B808E4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Centrum Medyczne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go</w:t>
      </w:r>
      <w:r w:rsidR="000F789C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, po</w:t>
      </w:r>
      <w:r w:rsidR="007E60EC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z</w:t>
      </w:r>
      <w:r w:rsidR="000F789C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a zadaniami op</w:t>
      </w:r>
      <w:r w:rsidR="007E60EC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isanymi</w:t>
      </w:r>
      <w:r w:rsidR="000F789C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w </w:t>
      </w:r>
      <w:r w:rsidR="00457B06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§ </w:t>
      </w:r>
      <w:r w:rsidR="004F75CC">
        <w:rPr>
          <w:rFonts w:ascii="Source Sans Pro" w:hAnsi="Source Sans Pro" w:cstheme="minorHAnsi"/>
          <w:color w:val="000000" w:themeColor="text1"/>
          <w:sz w:val="20"/>
          <w:szCs w:val="20"/>
        </w:rPr>
        <w:t>6</w:t>
      </w:r>
      <w:r w:rsidR="00FE2FBA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, </w:t>
      </w:r>
      <w:r w:rsidR="00334EF5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ustala plan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jego wsparcia</w:t>
      </w:r>
      <w:r w:rsidR="00E9478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wraz z jego przedstawicielem ustawowym</w:t>
      </w:r>
      <w:r w:rsidR="00FE2FBA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lub opiekunem faktycznym</w:t>
      </w:r>
      <w:r w:rsidR="00131275">
        <w:rPr>
          <w:rFonts w:ascii="Source Sans Pro" w:hAnsi="Source Sans Pro" w:cstheme="minorHAnsi"/>
          <w:color w:val="000000" w:themeColor="text1"/>
          <w:sz w:val="20"/>
          <w:szCs w:val="20"/>
        </w:rPr>
        <w:t>,</w:t>
      </w:r>
      <w:r w:rsidR="00FE2FBA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o ile to nie przedstawiciel 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ustawowy </w:t>
      </w:r>
      <w:r w:rsidR="00FE2FBA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lub opiekun faktyczny 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dopuszcza się krzywdzenia.</w:t>
      </w:r>
    </w:p>
    <w:p w14:paraId="00CD3F3F" w14:textId="378EEEC3" w:rsidR="00927687" w:rsidRPr="0065574E" w:rsidRDefault="00927687" w:rsidP="00BA63C1">
      <w:pPr>
        <w:pStyle w:val="Bezodstpw"/>
        <w:numPr>
          <w:ilvl w:val="0"/>
          <w:numId w:val="76"/>
        </w:numPr>
        <w:spacing w:line="260" w:lineRule="exact"/>
        <w:ind w:left="426"/>
        <w:jc w:val="both"/>
        <w:rPr>
          <w:rFonts w:ascii="Source Sans Pro" w:hAnsi="Source Sans Pro" w:cstheme="minorHAnsi"/>
          <w:color w:val="000000" w:themeColor="text1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Elementami planu wsparcia są </w:t>
      </w:r>
      <w:r w:rsidR="00457B06">
        <w:rPr>
          <w:rFonts w:ascii="Source Sans Pro" w:hAnsi="Source Sans Pro" w:cstheme="minorHAnsi"/>
          <w:color w:val="000000" w:themeColor="text1"/>
          <w:sz w:val="20"/>
          <w:szCs w:val="20"/>
        </w:rPr>
        <w:t>w szczególności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:</w:t>
      </w:r>
    </w:p>
    <w:p w14:paraId="5AC76D5B" w14:textId="3C992ECE" w:rsidR="00927687" w:rsidRPr="0065574E" w:rsidRDefault="00FC4D45" w:rsidP="00E17517">
      <w:pPr>
        <w:pStyle w:val="Bezodstpw"/>
        <w:numPr>
          <w:ilvl w:val="0"/>
          <w:numId w:val="46"/>
        </w:numPr>
        <w:spacing w:line="260" w:lineRule="exact"/>
        <w:ind w:left="1134" w:hanging="425"/>
        <w:jc w:val="both"/>
        <w:rPr>
          <w:rFonts w:ascii="Source Sans Pro" w:hAnsi="Source Sans Pro" w:cstheme="minorHAnsi"/>
          <w:color w:val="000000" w:themeColor="text1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z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awiadomienie 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uprawnionych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organów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;</w:t>
      </w:r>
    </w:p>
    <w:p w14:paraId="57D6F221" w14:textId="5C5010FA" w:rsidR="00927687" w:rsidRPr="0065574E" w:rsidRDefault="00FC4D45" w:rsidP="00E17517">
      <w:pPr>
        <w:pStyle w:val="Bezodstpw"/>
        <w:numPr>
          <w:ilvl w:val="0"/>
          <w:numId w:val="46"/>
        </w:numPr>
        <w:spacing w:line="260" w:lineRule="exact"/>
        <w:ind w:left="1134" w:hanging="425"/>
        <w:jc w:val="both"/>
        <w:rPr>
          <w:rFonts w:ascii="Source Sans Pro" w:hAnsi="Source Sans Pro" w:cstheme="minorHAnsi"/>
          <w:color w:val="000000" w:themeColor="text1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r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ozmowa z przeds</w:t>
      </w:r>
      <w:r w:rsidR="004C1E53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tawic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i</w:t>
      </w:r>
      <w:r w:rsidR="004C1E53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el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em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ustawo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wym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, 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opiekunem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, 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osob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ą</w:t>
      </w:r>
      <w:r w:rsidR="00927687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blisk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ą;</w:t>
      </w:r>
    </w:p>
    <w:p w14:paraId="31746DBB" w14:textId="3DC0F501" w:rsidR="00B97102" w:rsidRPr="0065574E" w:rsidRDefault="00FC4D45" w:rsidP="00E17517">
      <w:pPr>
        <w:pStyle w:val="Bezodstpw"/>
        <w:numPr>
          <w:ilvl w:val="0"/>
          <w:numId w:val="46"/>
        </w:numPr>
        <w:spacing w:line="260" w:lineRule="exact"/>
        <w:ind w:left="1134" w:hanging="425"/>
        <w:jc w:val="both"/>
        <w:rPr>
          <w:rFonts w:ascii="Source Sans Pro" w:hAnsi="Source Sans Pro" w:cstheme="minorHAnsi"/>
          <w:color w:val="000000" w:themeColor="text1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p</w:t>
      </w:r>
      <w:r w:rsidR="003C46CD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rzekazanie </w:t>
      </w: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>informacji o</w:t>
      </w:r>
      <w:r w:rsidR="00B97102"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 </w:t>
      </w:r>
      <w:r w:rsidR="00334EF5" w:rsidRPr="0065574E">
        <w:rPr>
          <w:rFonts w:ascii="Source Sans Pro" w:hAnsi="Source Sans Pro" w:cstheme="minorHAnsi"/>
          <w:sz w:val="20"/>
          <w:szCs w:val="20"/>
        </w:rPr>
        <w:t>ogólnopolskich telefonach</w:t>
      </w:r>
      <w:r w:rsidR="00B97102" w:rsidRPr="0065574E">
        <w:rPr>
          <w:rFonts w:ascii="Source Sans Pro" w:hAnsi="Source Sans Pro" w:cstheme="minorHAnsi"/>
          <w:sz w:val="20"/>
          <w:szCs w:val="20"/>
        </w:rPr>
        <w:t xml:space="preserve"> pomocy dla osób pokrzywdzonych przestępstwami oraz przemocą w rodzini</w:t>
      </w:r>
      <w:r w:rsidR="000B3CC5" w:rsidRPr="0065574E">
        <w:rPr>
          <w:rFonts w:ascii="Source Sans Pro" w:hAnsi="Source Sans Pro" w:cstheme="minorHAnsi"/>
          <w:sz w:val="20"/>
          <w:szCs w:val="20"/>
        </w:rPr>
        <w:t xml:space="preserve">e. </w:t>
      </w:r>
      <w:bookmarkEnd w:id="19"/>
    </w:p>
    <w:p w14:paraId="629AE112" w14:textId="75E38069" w:rsidR="001C5A83" w:rsidRPr="0065574E" w:rsidRDefault="00623980" w:rsidP="041B05E5">
      <w:pPr>
        <w:pStyle w:val="Bezodstpw"/>
        <w:numPr>
          <w:ilvl w:val="0"/>
          <w:numId w:val="76"/>
        </w:numPr>
        <w:spacing w:line="260" w:lineRule="exact"/>
        <w:ind w:left="426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 xml:space="preserve">Kierownictwo jest </w:t>
      </w:r>
      <w:r w:rsidR="00334EF5" w:rsidRPr="041B05E5">
        <w:rPr>
          <w:rFonts w:ascii="Source Sans Pro" w:hAnsi="Source Sans Pro"/>
          <w:sz w:val="20"/>
          <w:szCs w:val="20"/>
        </w:rPr>
        <w:t>zobowiązane do</w:t>
      </w:r>
      <w:r w:rsidRPr="041B05E5">
        <w:rPr>
          <w:rFonts w:ascii="Source Sans Pro" w:hAnsi="Source Sans Pro"/>
          <w:sz w:val="20"/>
          <w:szCs w:val="20"/>
        </w:rPr>
        <w:t xml:space="preserve"> dokumentowania</w:t>
      </w:r>
      <w:r w:rsidR="00031F92" w:rsidRPr="041B05E5">
        <w:rPr>
          <w:rFonts w:ascii="Source Sans Pro" w:hAnsi="Source Sans Pro"/>
          <w:sz w:val="20"/>
          <w:szCs w:val="20"/>
        </w:rPr>
        <w:t xml:space="preserve"> </w:t>
      </w:r>
      <w:r w:rsidR="5D48FD1B" w:rsidRPr="041B05E5">
        <w:rPr>
          <w:rFonts w:ascii="Source Sans Pro" w:hAnsi="Source Sans Pro"/>
          <w:sz w:val="20"/>
          <w:szCs w:val="20"/>
        </w:rPr>
        <w:t xml:space="preserve">i archiwizowania </w:t>
      </w:r>
      <w:r w:rsidR="00031F92" w:rsidRPr="041B05E5">
        <w:rPr>
          <w:rFonts w:ascii="Source Sans Pro" w:hAnsi="Source Sans Pro"/>
          <w:sz w:val="20"/>
          <w:szCs w:val="20"/>
        </w:rPr>
        <w:t>czynności podjętych w ramach planu wsparcia</w:t>
      </w:r>
      <w:r w:rsidR="0063436A" w:rsidRPr="041B05E5">
        <w:rPr>
          <w:rFonts w:ascii="Source Sans Pro" w:hAnsi="Source Sans Pro"/>
          <w:sz w:val="20"/>
          <w:szCs w:val="20"/>
        </w:rPr>
        <w:t xml:space="preserve"> </w:t>
      </w:r>
      <w:r w:rsidR="001B7514" w:rsidRPr="041B05E5">
        <w:rPr>
          <w:rFonts w:ascii="Source Sans Pro" w:hAnsi="Source Sans Pro"/>
          <w:sz w:val="20"/>
          <w:szCs w:val="20"/>
        </w:rPr>
        <w:t>związan</w:t>
      </w:r>
      <w:r w:rsidR="00031F92" w:rsidRPr="041B05E5">
        <w:rPr>
          <w:rFonts w:ascii="Source Sans Pro" w:hAnsi="Source Sans Pro"/>
          <w:sz w:val="20"/>
          <w:szCs w:val="20"/>
        </w:rPr>
        <w:t>ych</w:t>
      </w:r>
      <w:r w:rsidR="0063436A" w:rsidRPr="041B05E5">
        <w:rPr>
          <w:rFonts w:ascii="Source Sans Pro" w:hAnsi="Source Sans Pro"/>
          <w:sz w:val="20"/>
          <w:szCs w:val="20"/>
        </w:rPr>
        <w:t xml:space="preserve"> z </w:t>
      </w:r>
      <w:r w:rsidRPr="041B05E5">
        <w:rPr>
          <w:rFonts w:ascii="Source Sans Pro" w:hAnsi="Source Sans Pro"/>
          <w:sz w:val="20"/>
          <w:szCs w:val="20"/>
        </w:rPr>
        <w:t>ujawniony</w:t>
      </w:r>
      <w:r w:rsidR="0063436A" w:rsidRPr="041B05E5">
        <w:rPr>
          <w:rFonts w:ascii="Source Sans Pro" w:hAnsi="Source Sans Pro"/>
          <w:sz w:val="20"/>
          <w:szCs w:val="20"/>
        </w:rPr>
        <w:t>mi</w:t>
      </w:r>
      <w:r w:rsidRPr="041B05E5">
        <w:rPr>
          <w:rFonts w:ascii="Source Sans Pro" w:hAnsi="Source Sans Pro"/>
          <w:sz w:val="20"/>
          <w:szCs w:val="20"/>
        </w:rPr>
        <w:t xml:space="preserve"> lub zgłoszony</w:t>
      </w:r>
      <w:r w:rsidR="0063436A" w:rsidRPr="041B05E5">
        <w:rPr>
          <w:rFonts w:ascii="Source Sans Pro" w:hAnsi="Source Sans Pro"/>
          <w:sz w:val="20"/>
          <w:szCs w:val="20"/>
        </w:rPr>
        <w:t>mi</w:t>
      </w:r>
      <w:r w:rsidRPr="041B05E5">
        <w:rPr>
          <w:rFonts w:ascii="Source Sans Pro" w:hAnsi="Source Sans Pro"/>
          <w:sz w:val="20"/>
          <w:szCs w:val="20"/>
        </w:rPr>
        <w:t xml:space="preserve"> incydent</w:t>
      </w:r>
      <w:r w:rsidR="0063436A" w:rsidRPr="041B05E5">
        <w:rPr>
          <w:rFonts w:ascii="Source Sans Pro" w:hAnsi="Source Sans Pro"/>
          <w:sz w:val="20"/>
          <w:szCs w:val="20"/>
        </w:rPr>
        <w:t>ami</w:t>
      </w:r>
      <w:r w:rsidR="009B4C45" w:rsidRPr="041B05E5">
        <w:rPr>
          <w:rFonts w:ascii="Source Sans Pro" w:hAnsi="Source Sans Pro"/>
          <w:color w:val="000000" w:themeColor="text1"/>
          <w:sz w:val="20"/>
          <w:szCs w:val="20"/>
        </w:rPr>
        <w:t>.</w:t>
      </w:r>
    </w:p>
    <w:p w14:paraId="154CFA6C" w14:textId="77777777" w:rsidR="00DA5867" w:rsidRPr="0065574E" w:rsidRDefault="00DA5867" w:rsidP="00BA63C1">
      <w:pPr>
        <w:pStyle w:val="Bezodstpw"/>
        <w:spacing w:line="260" w:lineRule="exact"/>
        <w:ind w:left="363"/>
        <w:jc w:val="both"/>
        <w:rPr>
          <w:rFonts w:ascii="Source Sans Pro" w:hAnsi="Source Sans Pro" w:cstheme="minorHAnsi"/>
          <w:sz w:val="20"/>
          <w:szCs w:val="20"/>
        </w:rPr>
      </w:pPr>
    </w:p>
    <w:p w14:paraId="0BFD6A14" w14:textId="7A3B0412" w:rsidR="00AD2C5B" w:rsidRPr="0065574E" w:rsidRDefault="00AD2C5B" w:rsidP="00BA63C1">
      <w:pPr>
        <w:pStyle w:val="Roboczo1"/>
        <w:spacing w:line="260" w:lineRule="exact"/>
        <w:rPr>
          <w:spacing w:val="-2"/>
        </w:rPr>
      </w:pPr>
      <w:bookmarkStart w:id="20" w:name="_Toc221868609"/>
      <w:bookmarkStart w:id="21" w:name="_Hlk173511815"/>
      <w:r w:rsidRPr="0065574E">
        <w:t>Zasady</w:t>
      </w:r>
      <w:r w:rsidRPr="0065574E">
        <w:rPr>
          <w:spacing w:val="-3"/>
        </w:rPr>
        <w:t xml:space="preserve"> </w:t>
      </w:r>
      <w:r w:rsidRPr="0065574E">
        <w:t>ochrony</w:t>
      </w:r>
      <w:r w:rsidRPr="0065574E">
        <w:rPr>
          <w:spacing w:val="-3"/>
        </w:rPr>
        <w:t xml:space="preserve"> </w:t>
      </w:r>
      <w:r w:rsidRPr="0065574E">
        <w:t>wizerunku</w:t>
      </w:r>
      <w:r w:rsidRPr="0065574E">
        <w:rPr>
          <w:spacing w:val="-3"/>
        </w:rPr>
        <w:t xml:space="preserve"> </w:t>
      </w:r>
      <w:r w:rsidR="001B7514">
        <w:rPr>
          <w:spacing w:val="-2"/>
        </w:rPr>
        <w:t>m</w:t>
      </w:r>
      <w:r w:rsidRPr="0065574E">
        <w:rPr>
          <w:spacing w:val="-2"/>
        </w:rPr>
        <w:t>ałoletniego</w:t>
      </w:r>
      <w:r w:rsidR="00650E54" w:rsidRPr="0065574E">
        <w:rPr>
          <w:spacing w:val="-2"/>
        </w:rPr>
        <w:t xml:space="preserve"> i </w:t>
      </w:r>
      <w:r w:rsidR="00650E54" w:rsidRPr="0065574E">
        <w:t>korzystania z urządzeń elektronicznych z dostępem do sieci Internet</w:t>
      </w:r>
      <w:bookmarkEnd w:id="20"/>
    </w:p>
    <w:bookmarkEnd w:id="21"/>
    <w:p w14:paraId="53291394" w14:textId="69E0EBE8" w:rsidR="000E467C" w:rsidRPr="0065574E" w:rsidRDefault="000E467C" w:rsidP="00BA63C1">
      <w:pPr>
        <w:spacing w:line="260" w:lineRule="exact"/>
        <w:ind w:left="363"/>
        <w:jc w:val="center"/>
        <w:rPr>
          <w:rFonts w:ascii="Source Sans Pro" w:hAnsi="Source Sans Pro" w:cstheme="minorHAnsi"/>
          <w:b/>
          <w:spacing w:val="-2"/>
          <w:sz w:val="20"/>
          <w:szCs w:val="20"/>
        </w:rPr>
      </w:pPr>
    </w:p>
    <w:p w14:paraId="3D0B4A91" w14:textId="31D5AF15" w:rsidR="00CE3548" w:rsidRPr="00BA63C1" w:rsidRDefault="000E467C" w:rsidP="00BA63C1">
      <w:pPr>
        <w:pStyle w:val="Bezodstpw"/>
        <w:spacing w:line="260" w:lineRule="exact"/>
        <w:jc w:val="center"/>
        <w:rPr>
          <w:rFonts w:ascii="Source Sans Pro" w:hAnsi="Source Sans Pro"/>
          <w:sz w:val="20"/>
          <w:szCs w:val="20"/>
        </w:rPr>
      </w:pPr>
      <w:r w:rsidRPr="00BA63C1">
        <w:rPr>
          <w:rFonts w:ascii="Source Sans Pro" w:hAnsi="Source Sans Pro" w:cstheme="minorHAnsi"/>
          <w:sz w:val="20"/>
          <w:szCs w:val="20"/>
        </w:rPr>
        <w:t xml:space="preserve">§ </w:t>
      </w:r>
      <w:r w:rsidR="00B74A3B">
        <w:rPr>
          <w:rFonts w:ascii="Source Sans Pro" w:hAnsi="Source Sans Pro" w:cstheme="minorHAnsi"/>
          <w:spacing w:val="-2"/>
          <w:sz w:val="20"/>
          <w:szCs w:val="20"/>
        </w:rPr>
        <w:t>1</w:t>
      </w:r>
      <w:r w:rsidR="00E84476">
        <w:rPr>
          <w:rFonts w:ascii="Source Sans Pro" w:hAnsi="Source Sans Pro" w:cstheme="minorHAnsi"/>
          <w:spacing w:val="-2"/>
          <w:sz w:val="20"/>
          <w:szCs w:val="20"/>
        </w:rPr>
        <w:t>0</w:t>
      </w:r>
    </w:p>
    <w:p w14:paraId="75387550" w14:textId="3DC4F0E4" w:rsidR="00CE3548" w:rsidRPr="0065574E" w:rsidRDefault="00CE3548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 xml:space="preserve">Centrum Medyczne przechowuje materiały zawierające wizerunek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Pr="0065574E">
        <w:rPr>
          <w:rFonts w:ascii="Source Sans Pro" w:hAnsi="Source Sans Pro" w:cstheme="minorHAnsi"/>
          <w:sz w:val="20"/>
          <w:szCs w:val="20"/>
        </w:rPr>
        <w:t>ałoletnich w sposób zgodny z prawem</w:t>
      </w:r>
      <w:r w:rsidR="00AB6566" w:rsidRPr="0065574E">
        <w:rPr>
          <w:rFonts w:ascii="Source Sans Pro" w:hAnsi="Source Sans Pro" w:cstheme="minorHAnsi"/>
          <w:sz w:val="20"/>
          <w:szCs w:val="20"/>
        </w:rPr>
        <w:t>.</w:t>
      </w:r>
    </w:p>
    <w:p w14:paraId="67484B19" w14:textId="2916F676" w:rsidR="00131275" w:rsidRDefault="00B808E4" w:rsidP="0065574E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 w:cstheme="minorHAnsi"/>
          <w:color w:val="000000" w:themeColor="text1"/>
          <w:sz w:val="20"/>
          <w:szCs w:val="20"/>
        </w:rPr>
        <w:t xml:space="preserve">Centrum Medyczne, </w:t>
      </w:r>
      <w:r w:rsidR="008125F2" w:rsidRPr="0065574E">
        <w:rPr>
          <w:rFonts w:ascii="Source Sans Pro" w:hAnsi="Source Sans Pro"/>
          <w:sz w:val="20"/>
          <w:szCs w:val="20"/>
        </w:rPr>
        <w:t xml:space="preserve">uznając prawo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="008125F2" w:rsidRPr="0065574E">
        <w:rPr>
          <w:rFonts w:ascii="Source Sans Pro" w:hAnsi="Source Sans Pro"/>
          <w:sz w:val="20"/>
          <w:szCs w:val="20"/>
        </w:rPr>
        <w:t xml:space="preserve"> do prywatności i ochrony dóbr osobistych, zapewnia ochronę wizerunku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="008125F2" w:rsidRPr="0065574E">
        <w:rPr>
          <w:rFonts w:ascii="Source Sans Pro" w:hAnsi="Source Sans Pro"/>
          <w:sz w:val="20"/>
          <w:szCs w:val="20"/>
        </w:rPr>
        <w:t xml:space="preserve"> i najwyższe standardy ochrony danych osobowych </w:t>
      </w:r>
      <w:r w:rsidR="001B7514">
        <w:rPr>
          <w:rFonts w:ascii="Source Sans Pro" w:hAnsi="Source Sans Pro"/>
          <w:sz w:val="20"/>
          <w:szCs w:val="20"/>
        </w:rPr>
        <w:t>m</w:t>
      </w:r>
      <w:r w:rsidR="008125F2" w:rsidRPr="0065574E">
        <w:rPr>
          <w:rFonts w:ascii="Source Sans Pro" w:hAnsi="Source Sans Pro"/>
          <w:sz w:val="20"/>
          <w:szCs w:val="20"/>
        </w:rPr>
        <w:t>ałoletnich zgodnie z </w:t>
      </w:r>
      <w:r w:rsidR="00162A32" w:rsidRPr="0065574E">
        <w:rPr>
          <w:rFonts w:ascii="Source Sans Pro" w:hAnsi="Source Sans Pro"/>
          <w:sz w:val="20"/>
          <w:szCs w:val="20"/>
        </w:rPr>
        <w:t xml:space="preserve">aktualnie </w:t>
      </w:r>
      <w:r w:rsidR="008125F2" w:rsidRPr="0065574E">
        <w:rPr>
          <w:rFonts w:ascii="Source Sans Pro" w:hAnsi="Source Sans Pro"/>
          <w:sz w:val="20"/>
          <w:szCs w:val="20"/>
        </w:rPr>
        <w:t xml:space="preserve">obowiązującymi przepisami prawa. </w:t>
      </w:r>
    </w:p>
    <w:p w14:paraId="4D844E30" w14:textId="13A5C8B7" w:rsidR="009764C7" w:rsidRPr="0065574E" w:rsidRDefault="008125F2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/>
          <w:sz w:val="20"/>
          <w:szCs w:val="20"/>
        </w:rPr>
        <w:t xml:space="preserve">We wszystkich działaniach </w:t>
      </w:r>
      <w:r w:rsidR="00182364" w:rsidRPr="0065574E">
        <w:rPr>
          <w:rFonts w:ascii="Source Sans Pro" w:hAnsi="Source Sans Pro"/>
          <w:sz w:val="20"/>
          <w:szCs w:val="20"/>
        </w:rPr>
        <w:t>Centrum Medyczne</w:t>
      </w:r>
      <w:r w:rsidRPr="0065574E">
        <w:rPr>
          <w:rFonts w:ascii="Source Sans Pro" w:hAnsi="Source Sans Pro"/>
          <w:sz w:val="20"/>
          <w:szCs w:val="20"/>
        </w:rPr>
        <w:t xml:space="preserve"> kieruje się odpowiedzialnością i rozwagą wobec utrwalania, przetwarzania, używania i publikowania wizerunków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ałoletnich.</w:t>
      </w:r>
      <w:bookmarkStart w:id="22" w:name="_Hlk173511822"/>
    </w:p>
    <w:bookmarkEnd w:id="22"/>
    <w:p w14:paraId="1F86410D" w14:textId="0055D9FB" w:rsidR="00DA5867" w:rsidRPr="0065574E" w:rsidRDefault="008125F2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/>
          <w:sz w:val="20"/>
          <w:szCs w:val="20"/>
        </w:rPr>
        <w:t>Zgoda rodziców</w:t>
      </w:r>
      <w:r w:rsidR="00CE3548" w:rsidRPr="0065574E">
        <w:rPr>
          <w:rFonts w:ascii="Source Sans Pro" w:hAnsi="Source Sans Pro"/>
          <w:sz w:val="20"/>
          <w:szCs w:val="20"/>
        </w:rPr>
        <w:t xml:space="preserve"> lub</w:t>
      </w:r>
      <w:r w:rsidRPr="0065574E">
        <w:rPr>
          <w:rFonts w:ascii="Source Sans Pro" w:hAnsi="Source Sans Pro"/>
          <w:sz w:val="20"/>
          <w:szCs w:val="20"/>
        </w:rPr>
        <w:t xml:space="preserve"> opiekunów </w:t>
      </w:r>
      <w:r w:rsidR="004A4D2E">
        <w:rPr>
          <w:rFonts w:ascii="Source Sans Pro" w:hAnsi="Source Sans Pro"/>
          <w:sz w:val="20"/>
          <w:szCs w:val="20"/>
        </w:rPr>
        <w:t xml:space="preserve">prawnych </w:t>
      </w:r>
      <w:r w:rsidRPr="0065574E">
        <w:rPr>
          <w:rFonts w:ascii="Source Sans Pro" w:hAnsi="Source Sans Pro"/>
          <w:sz w:val="20"/>
          <w:szCs w:val="20"/>
        </w:rPr>
        <w:t xml:space="preserve">na wykorzystanie wizerunku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Pr="0065574E">
        <w:rPr>
          <w:rFonts w:ascii="Source Sans Pro" w:hAnsi="Source Sans Pro"/>
          <w:sz w:val="20"/>
          <w:szCs w:val="20"/>
        </w:rPr>
        <w:t xml:space="preserve"> jest wiążąca, jeśli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</w:t>
      </w:r>
      <w:r w:rsidRPr="0065574E">
        <w:rPr>
          <w:rFonts w:ascii="Source Sans Pro" w:hAnsi="Source Sans Pro"/>
          <w:sz w:val="20"/>
          <w:szCs w:val="20"/>
        </w:rPr>
        <w:t xml:space="preserve"> i rodzice albo opiekun zostali poinformowani o sposobie wykorzystania zdjęć</w:t>
      </w:r>
      <w:r w:rsidR="000900E3" w:rsidRPr="0065574E">
        <w:rPr>
          <w:rFonts w:ascii="Source Sans Pro" w:hAnsi="Source Sans Pro"/>
          <w:sz w:val="20"/>
          <w:szCs w:val="20"/>
        </w:rPr>
        <w:t xml:space="preserve"> lub </w:t>
      </w:r>
      <w:r w:rsidRPr="0065574E">
        <w:rPr>
          <w:rFonts w:ascii="Source Sans Pro" w:hAnsi="Source Sans Pro"/>
          <w:sz w:val="20"/>
          <w:szCs w:val="20"/>
        </w:rPr>
        <w:t>nagrań wraz z informacją o przetwarzaniu danych osobowych - zgodnie z art. 13 ust. 1 i 2 Rozporządzenia</w:t>
      </w:r>
      <w:r w:rsidR="0078002C" w:rsidRPr="0065574E">
        <w:rPr>
          <w:rFonts w:ascii="Source Sans Pro" w:hAnsi="Source Sans Pro"/>
          <w:sz w:val="20"/>
          <w:szCs w:val="20"/>
        </w:rPr>
        <w:t xml:space="preserve"> nr</w:t>
      </w:r>
      <w:r w:rsidRPr="0065574E">
        <w:rPr>
          <w:rFonts w:ascii="Source Sans Pro" w:hAnsi="Source Sans Pro"/>
          <w:sz w:val="20"/>
          <w:szCs w:val="20"/>
        </w:rPr>
        <w:t xml:space="preserve"> 2016/679</w:t>
      </w:r>
      <w:r w:rsidR="0078002C" w:rsidRPr="0065574E">
        <w:rPr>
          <w:rFonts w:ascii="Source Sans Pro" w:hAnsi="Source Sans Pro"/>
          <w:sz w:val="20"/>
          <w:szCs w:val="20"/>
        </w:rPr>
        <w:t xml:space="preserve"> </w:t>
      </w:r>
      <w:r w:rsidR="003B4F1B">
        <w:rPr>
          <w:rFonts w:ascii="Source Sans Pro" w:hAnsi="Source Sans Pro"/>
          <w:sz w:val="20"/>
          <w:szCs w:val="20"/>
        </w:rPr>
        <w:br/>
      </w:r>
      <w:r w:rsidR="0078002C" w:rsidRPr="0065574E">
        <w:rPr>
          <w:rFonts w:ascii="Source Sans Pro" w:hAnsi="Source Sans Pro"/>
          <w:sz w:val="20"/>
          <w:szCs w:val="20"/>
        </w:rPr>
        <w:t>w sprawie ochrony osób fizycznych w związku z przetwarzaniem danych osobowych i w sprawie swobodnego przepływu takich danych oraz uchylenia dyrektywy 95/46/WE</w:t>
      </w:r>
      <w:r w:rsidRPr="0065574E">
        <w:rPr>
          <w:rFonts w:ascii="Source Sans Pro" w:hAnsi="Source Sans Pro"/>
          <w:sz w:val="20"/>
          <w:szCs w:val="20"/>
        </w:rPr>
        <w:t xml:space="preserve"> (</w:t>
      </w:r>
      <w:r w:rsidR="001B7514">
        <w:rPr>
          <w:rFonts w:ascii="Source Sans Pro" w:hAnsi="Source Sans Pro"/>
          <w:sz w:val="20"/>
          <w:szCs w:val="20"/>
        </w:rPr>
        <w:t>„</w:t>
      </w:r>
      <w:r w:rsidRPr="0065574E">
        <w:rPr>
          <w:rFonts w:ascii="Source Sans Pro" w:hAnsi="Source Sans Pro"/>
          <w:sz w:val="20"/>
          <w:szCs w:val="20"/>
        </w:rPr>
        <w:t>RODO’’) oraz ryzyku wiążącym się z publikacją wizerunku i prawie do wycofania zgody w każdym momencie.</w:t>
      </w:r>
    </w:p>
    <w:p w14:paraId="03E1A2AD" w14:textId="6B0F7449" w:rsidR="008125F2" w:rsidRPr="0065574E" w:rsidRDefault="008125F2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/>
          <w:sz w:val="20"/>
          <w:szCs w:val="20"/>
        </w:rPr>
        <w:t xml:space="preserve">Osoby utrwalające i przetwarzające wizerunek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Pr="0065574E">
        <w:rPr>
          <w:rFonts w:ascii="Source Sans Pro" w:hAnsi="Source Sans Pro"/>
          <w:sz w:val="20"/>
          <w:szCs w:val="20"/>
        </w:rPr>
        <w:t xml:space="preserve"> zobowiązane są do:</w:t>
      </w:r>
    </w:p>
    <w:p w14:paraId="022A89FD" w14:textId="626216C5" w:rsidR="008125F2" w:rsidRPr="0065574E" w:rsidRDefault="00910A08" w:rsidP="00BA63C1">
      <w:pPr>
        <w:pStyle w:val="Bezodstpw"/>
        <w:numPr>
          <w:ilvl w:val="1"/>
          <w:numId w:val="9"/>
        </w:numPr>
        <w:spacing w:line="260" w:lineRule="exact"/>
        <w:ind w:left="1134" w:hanging="425"/>
        <w:jc w:val="both"/>
        <w:rPr>
          <w:rFonts w:ascii="Source Sans Pro" w:hAnsi="Source Sans Pro"/>
          <w:color w:val="000000" w:themeColor="text1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>u</w:t>
      </w:r>
      <w:r w:rsidR="008125F2" w:rsidRPr="041B05E5">
        <w:rPr>
          <w:rFonts w:ascii="Source Sans Pro" w:hAnsi="Source Sans Pro"/>
          <w:sz w:val="20"/>
          <w:szCs w:val="20"/>
        </w:rPr>
        <w:t>nikania podpisywania zdjęć</w:t>
      </w:r>
      <w:r w:rsidR="00323E52" w:rsidRPr="041B05E5">
        <w:rPr>
          <w:rFonts w:ascii="Source Sans Pro" w:hAnsi="Source Sans Pro"/>
          <w:sz w:val="20"/>
          <w:szCs w:val="20"/>
        </w:rPr>
        <w:t xml:space="preserve"> lub </w:t>
      </w:r>
      <w:r w:rsidR="008125F2" w:rsidRPr="041B05E5">
        <w:rPr>
          <w:rFonts w:ascii="Source Sans Pro" w:hAnsi="Source Sans Pro"/>
          <w:sz w:val="20"/>
          <w:szCs w:val="20"/>
        </w:rPr>
        <w:t xml:space="preserve">nagrań </w:t>
      </w:r>
      <w:r w:rsidR="03DF11DB" w:rsidRPr="041B05E5">
        <w:rPr>
          <w:rFonts w:ascii="Source Sans Pro" w:hAnsi="Source Sans Pro"/>
          <w:sz w:val="20"/>
          <w:szCs w:val="20"/>
        </w:rPr>
        <w:t xml:space="preserve">z </w:t>
      </w:r>
      <w:r w:rsidR="008125F2" w:rsidRPr="041B05E5">
        <w:rPr>
          <w:rFonts w:ascii="Source Sans Pro" w:hAnsi="Source Sans Pro"/>
          <w:sz w:val="20"/>
          <w:szCs w:val="20"/>
        </w:rPr>
        <w:t xml:space="preserve">informacjami identyfikującymi </w:t>
      </w:r>
      <w:r w:rsidR="001B7514" w:rsidRPr="041B05E5">
        <w:rPr>
          <w:rFonts w:ascii="Source Sans Pro" w:hAnsi="Source Sans Pro"/>
          <w:sz w:val="20"/>
          <w:szCs w:val="20"/>
        </w:rPr>
        <w:t>m</w:t>
      </w:r>
      <w:r w:rsidR="009764C7" w:rsidRPr="041B05E5">
        <w:rPr>
          <w:rFonts w:ascii="Source Sans Pro" w:hAnsi="Source Sans Pro"/>
          <w:sz w:val="20"/>
          <w:szCs w:val="20"/>
        </w:rPr>
        <w:t>ałoletniego</w:t>
      </w:r>
      <w:r w:rsidR="008125F2" w:rsidRPr="041B05E5">
        <w:rPr>
          <w:rFonts w:ascii="Source Sans Pro" w:hAnsi="Source Sans Pro"/>
          <w:sz w:val="20"/>
          <w:szCs w:val="20"/>
        </w:rPr>
        <w:t xml:space="preserve"> z imienia i nazwiska; jeśli konieczne jest podpisanie </w:t>
      </w:r>
      <w:r w:rsidR="001B7514" w:rsidRPr="041B05E5">
        <w:rPr>
          <w:rFonts w:ascii="Source Sans Pro" w:hAnsi="Source Sans Pro"/>
          <w:sz w:val="20"/>
          <w:szCs w:val="20"/>
        </w:rPr>
        <w:t>m</w:t>
      </w:r>
      <w:r w:rsidR="009764C7" w:rsidRPr="041B05E5">
        <w:rPr>
          <w:rFonts w:ascii="Source Sans Pro" w:hAnsi="Source Sans Pro"/>
          <w:sz w:val="20"/>
          <w:szCs w:val="20"/>
        </w:rPr>
        <w:t>ałoletniego</w:t>
      </w:r>
      <w:r w:rsidR="008125F2" w:rsidRPr="041B05E5">
        <w:rPr>
          <w:rFonts w:ascii="Source Sans Pro" w:hAnsi="Source Sans Pro"/>
          <w:sz w:val="20"/>
          <w:szCs w:val="20"/>
        </w:rPr>
        <w:t xml:space="preserve">, </w:t>
      </w:r>
      <w:r w:rsidR="008125F2" w:rsidRPr="041B05E5">
        <w:rPr>
          <w:rFonts w:ascii="Source Sans Pro" w:hAnsi="Source Sans Pro"/>
          <w:color w:val="000000" w:themeColor="text1"/>
          <w:sz w:val="20"/>
          <w:szCs w:val="20"/>
        </w:rPr>
        <w:t>używa się tylko imienia</w:t>
      </w:r>
      <w:r w:rsidR="00764D06" w:rsidRPr="041B05E5">
        <w:rPr>
          <w:rFonts w:ascii="Source Sans Pro" w:hAnsi="Source Sans Pro"/>
          <w:color w:val="000000" w:themeColor="text1"/>
          <w:sz w:val="20"/>
          <w:szCs w:val="20"/>
        </w:rPr>
        <w:t>;</w:t>
      </w:r>
    </w:p>
    <w:p w14:paraId="34FC58CC" w14:textId="275B26F7" w:rsidR="008125F2" w:rsidRPr="0065574E" w:rsidRDefault="00334EF5" w:rsidP="00BA63C1">
      <w:pPr>
        <w:pStyle w:val="Bezodstpw"/>
        <w:numPr>
          <w:ilvl w:val="1"/>
          <w:numId w:val="9"/>
        </w:numPr>
        <w:spacing w:line="260" w:lineRule="exact"/>
        <w:ind w:left="1134" w:hanging="425"/>
        <w:jc w:val="both"/>
        <w:rPr>
          <w:rFonts w:ascii="Source Sans Pro" w:hAnsi="Source Sans Pro"/>
          <w:color w:val="000000" w:themeColor="text1"/>
          <w:sz w:val="20"/>
          <w:szCs w:val="20"/>
        </w:rPr>
      </w:pPr>
      <w:r w:rsidRPr="0065574E">
        <w:rPr>
          <w:rFonts w:ascii="Source Sans Pro" w:hAnsi="Source Sans Pro"/>
          <w:color w:val="000000" w:themeColor="text1"/>
          <w:sz w:val="20"/>
          <w:szCs w:val="20"/>
        </w:rPr>
        <w:lastRenderedPageBreak/>
        <w:t>nieujawniania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jakichkolwiek informacji wrażliwych o </w:t>
      </w:r>
      <w:r w:rsidR="001B7514">
        <w:rPr>
          <w:rFonts w:ascii="Source Sans Pro" w:hAnsi="Source Sans Pro"/>
          <w:color w:val="000000" w:themeColor="text1"/>
          <w:sz w:val="20"/>
          <w:szCs w:val="20"/>
        </w:rPr>
        <w:t>m</w:t>
      </w:r>
      <w:r w:rsidR="009764C7" w:rsidRPr="0065574E">
        <w:rPr>
          <w:rFonts w:ascii="Source Sans Pro" w:hAnsi="Source Sans Pro"/>
          <w:color w:val="000000" w:themeColor="text1"/>
          <w:sz w:val="20"/>
          <w:szCs w:val="20"/>
        </w:rPr>
        <w:t>ałoletnim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, dotyczących </w:t>
      </w:r>
      <w:r w:rsidR="007D64A0">
        <w:rPr>
          <w:rFonts w:ascii="Source Sans Pro" w:hAnsi="Source Sans Pro"/>
          <w:color w:val="000000" w:themeColor="text1"/>
          <w:sz w:val="20"/>
          <w:szCs w:val="20"/>
        </w:rPr>
        <w:t>w szczególności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stanu zdrowia, sytuacji materialnej, sytuacji prawnej i</w:t>
      </w:r>
      <w:r w:rsidR="00C3095B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informacji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powiązanych z wizerunkiem </w:t>
      </w:r>
      <w:r w:rsidR="001B7514">
        <w:rPr>
          <w:rFonts w:ascii="Source Sans Pro" w:hAnsi="Source Sans Pro"/>
          <w:color w:val="000000" w:themeColor="text1"/>
          <w:sz w:val="20"/>
          <w:szCs w:val="20"/>
        </w:rPr>
        <w:t>m</w:t>
      </w:r>
      <w:r w:rsidR="009764C7" w:rsidRPr="0065574E">
        <w:rPr>
          <w:rFonts w:ascii="Source Sans Pro" w:hAnsi="Source Sans Pro"/>
          <w:color w:val="000000" w:themeColor="text1"/>
          <w:sz w:val="20"/>
          <w:szCs w:val="20"/>
        </w:rPr>
        <w:t>ałoletniego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>, a jeśli jest to konieczne w konkretnych okolicznościach</w:t>
      </w:r>
      <w:r w:rsidR="00131275">
        <w:rPr>
          <w:rFonts w:ascii="Source Sans Pro" w:hAnsi="Source Sans Pro"/>
          <w:color w:val="000000" w:themeColor="text1"/>
          <w:sz w:val="20"/>
          <w:szCs w:val="20"/>
        </w:rPr>
        <w:t xml:space="preserve">, 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>wyłącznie za wyraźną zgodą rodzica albo opiekuna</w:t>
      </w:r>
      <w:r w:rsidR="004A4D2E">
        <w:rPr>
          <w:rFonts w:ascii="Source Sans Pro" w:hAnsi="Source Sans Pro"/>
          <w:color w:val="000000" w:themeColor="text1"/>
          <w:sz w:val="20"/>
          <w:szCs w:val="20"/>
        </w:rPr>
        <w:t xml:space="preserve"> prawnego</w:t>
      </w:r>
      <w:r w:rsidR="008125F2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</w:t>
      </w:r>
      <w:r w:rsidR="001B7514">
        <w:rPr>
          <w:rFonts w:ascii="Source Sans Pro" w:hAnsi="Source Sans Pro"/>
          <w:color w:val="000000" w:themeColor="text1"/>
          <w:sz w:val="20"/>
          <w:szCs w:val="20"/>
        </w:rPr>
        <w:t>m</w:t>
      </w:r>
      <w:r w:rsidR="009764C7" w:rsidRPr="0065574E">
        <w:rPr>
          <w:rFonts w:ascii="Source Sans Pro" w:hAnsi="Source Sans Pro"/>
          <w:color w:val="000000" w:themeColor="text1"/>
          <w:sz w:val="20"/>
          <w:szCs w:val="20"/>
        </w:rPr>
        <w:t>ałoletniego</w:t>
      </w:r>
      <w:r w:rsidR="004A4D2E">
        <w:rPr>
          <w:rFonts w:ascii="Source Sans Pro" w:hAnsi="Source Sans Pro"/>
          <w:color w:val="000000" w:themeColor="text1"/>
          <w:sz w:val="20"/>
          <w:szCs w:val="20"/>
        </w:rPr>
        <w:t>,</w:t>
      </w:r>
      <w:r w:rsidR="00055475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z</w:t>
      </w:r>
      <w:r w:rsidR="003625CD" w:rsidRPr="0065574E">
        <w:rPr>
          <w:rFonts w:ascii="Source Sans Pro" w:hAnsi="Source Sans Pro"/>
          <w:color w:val="000000" w:themeColor="text1"/>
          <w:sz w:val="20"/>
          <w:szCs w:val="20"/>
        </w:rPr>
        <w:t>godnie z</w:t>
      </w:r>
      <w:r w:rsidR="00055475" w:rsidRPr="0065574E">
        <w:rPr>
          <w:rFonts w:ascii="Source Sans Pro" w:hAnsi="Source Sans Pro"/>
          <w:color w:val="000000" w:themeColor="text1"/>
          <w:sz w:val="20"/>
          <w:szCs w:val="20"/>
        </w:rPr>
        <w:t xml:space="preserve"> powszechnie obowiązującymi przepisami. </w:t>
      </w:r>
    </w:p>
    <w:p w14:paraId="4FE75231" w14:textId="1C650F80" w:rsidR="008125F2" w:rsidRPr="0065574E" w:rsidRDefault="008125F2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/>
          <w:sz w:val="20"/>
          <w:szCs w:val="20"/>
        </w:rPr>
        <w:t xml:space="preserve">Wizerunek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Pr="0065574E">
        <w:rPr>
          <w:rFonts w:ascii="Source Sans Pro" w:hAnsi="Source Sans Pro"/>
          <w:sz w:val="20"/>
          <w:szCs w:val="20"/>
        </w:rPr>
        <w:t xml:space="preserve"> może być utrwalany, pod warunkiem, że </w:t>
      </w:r>
      <w:r w:rsidR="001B7514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</w:t>
      </w:r>
      <w:r w:rsidRPr="0065574E">
        <w:rPr>
          <w:rFonts w:ascii="Source Sans Pro" w:hAnsi="Source Sans Pro"/>
          <w:sz w:val="20"/>
          <w:szCs w:val="20"/>
        </w:rPr>
        <w:t xml:space="preserve"> znajdując</w:t>
      </w:r>
      <w:r w:rsidR="009764C7" w:rsidRPr="0065574E">
        <w:rPr>
          <w:rFonts w:ascii="Source Sans Pro" w:hAnsi="Source Sans Pro"/>
          <w:sz w:val="20"/>
          <w:szCs w:val="20"/>
        </w:rPr>
        <w:t>y</w:t>
      </w:r>
      <w:r w:rsidRPr="0065574E">
        <w:rPr>
          <w:rFonts w:ascii="Source Sans Pro" w:hAnsi="Source Sans Pro"/>
          <w:sz w:val="20"/>
          <w:szCs w:val="20"/>
        </w:rPr>
        <w:t xml:space="preserve"> się na</w:t>
      </w:r>
      <w:r w:rsidR="00AF3B05" w:rsidRPr="0065574E">
        <w:rPr>
          <w:rFonts w:ascii="Source Sans Pro" w:hAnsi="Source Sans Pro"/>
          <w:sz w:val="20"/>
          <w:szCs w:val="20"/>
        </w:rPr>
        <w:t xml:space="preserve"> </w:t>
      </w:r>
      <w:r w:rsidRPr="0065574E">
        <w:rPr>
          <w:rFonts w:ascii="Source Sans Pro" w:hAnsi="Source Sans Pro"/>
          <w:sz w:val="20"/>
          <w:szCs w:val="20"/>
        </w:rPr>
        <w:t>zdjęciu</w:t>
      </w:r>
      <w:r w:rsidR="001B7514">
        <w:rPr>
          <w:rFonts w:ascii="Source Sans Pro" w:hAnsi="Source Sans Pro"/>
          <w:sz w:val="20"/>
          <w:szCs w:val="20"/>
        </w:rPr>
        <w:t xml:space="preserve"> lub </w:t>
      </w:r>
      <w:r w:rsidRPr="0065574E">
        <w:rPr>
          <w:rFonts w:ascii="Source Sans Pro" w:hAnsi="Source Sans Pro"/>
          <w:sz w:val="20"/>
          <w:szCs w:val="20"/>
        </w:rPr>
        <w:t xml:space="preserve">nagraniu </w:t>
      </w:r>
      <w:r w:rsidR="005C5A59" w:rsidRPr="0065574E">
        <w:rPr>
          <w:rFonts w:ascii="Source Sans Pro" w:hAnsi="Source Sans Pro"/>
          <w:sz w:val="20"/>
          <w:szCs w:val="20"/>
        </w:rPr>
        <w:t xml:space="preserve">jest </w:t>
      </w:r>
      <w:r w:rsidRPr="0065574E">
        <w:rPr>
          <w:rFonts w:ascii="Source Sans Pro" w:hAnsi="Source Sans Pro"/>
          <w:sz w:val="20"/>
          <w:szCs w:val="20"/>
        </w:rPr>
        <w:t>ubran</w:t>
      </w:r>
      <w:r w:rsidR="005C5A59" w:rsidRPr="0065574E">
        <w:rPr>
          <w:rFonts w:ascii="Source Sans Pro" w:hAnsi="Source Sans Pro"/>
          <w:sz w:val="20"/>
          <w:szCs w:val="20"/>
        </w:rPr>
        <w:t>y</w:t>
      </w:r>
      <w:r w:rsidRPr="0065574E">
        <w:rPr>
          <w:rFonts w:ascii="Source Sans Pro" w:hAnsi="Source Sans Pro"/>
          <w:sz w:val="20"/>
          <w:szCs w:val="20"/>
        </w:rPr>
        <w:t>, a sytuacja zdjęcia</w:t>
      </w:r>
      <w:r w:rsidR="00CC6306" w:rsidRPr="0065574E">
        <w:rPr>
          <w:rFonts w:ascii="Source Sans Pro" w:hAnsi="Source Sans Pro"/>
          <w:sz w:val="20"/>
          <w:szCs w:val="20"/>
        </w:rPr>
        <w:t xml:space="preserve"> lub </w:t>
      </w:r>
      <w:r w:rsidRPr="0065574E">
        <w:rPr>
          <w:rFonts w:ascii="Source Sans Pro" w:hAnsi="Source Sans Pro"/>
          <w:sz w:val="20"/>
          <w:szCs w:val="20"/>
        </w:rPr>
        <w:t xml:space="preserve">nagrania nie jest dla </w:t>
      </w:r>
      <w:r w:rsidR="00131275">
        <w:rPr>
          <w:rFonts w:ascii="Source Sans Pro" w:hAnsi="Source Sans Pro"/>
          <w:sz w:val="20"/>
          <w:szCs w:val="20"/>
        </w:rPr>
        <w:t>m</w:t>
      </w:r>
      <w:r w:rsidR="009764C7" w:rsidRPr="0065574E">
        <w:rPr>
          <w:rFonts w:ascii="Source Sans Pro" w:hAnsi="Source Sans Pro"/>
          <w:sz w:val="20"/>
          <w:szCs w:val="20"/>
        </w:rPr>
        <w:t>ałoletniego</w:t>
      </w:r>
      <w:r w:rsidRPr="0065574E">
        <w:rPr>
          <w:rFonts w:ascii="Source Sans Pro" w:hAnsi="Source Sans Pro"/>
          <w:sz w:val="20"/>
          <w:szCs w:val="20"/>
        </w:rPr>
        <w:t xml:space="preserve"> poniżająca, ośmieszająca</w:t>
      </w:r>
      <w:r w:rsidR="00BB59E9" w:rsidRPr="0065574E">
        <w:rPr>
          <w:rFonts w:ascii="Source Sans Pro" w:hAnsi="Source Sans Pro"/>
          <w:sz w:val="20"/>
          <w:szCs w:val="20"/>
        </w:rPr>
        <w:t xml:space="preserve">, krępująca </w:t>
      </w:r>
      <w:r w:rsidRPr="0065574E">
        <w:rPr>
          <w:rFonts w:ascii="Source Sans Pro" w:hAnsi="Source Sans Pro"/>
          <w:sz w:val="20"/>
          <w:szCs w:val="20"/>
        </w:rPr>
        <w:t>ani nie ukazuje go w negatywnym kontekście</w:t>
      </w:r>
      <w:r w:rsidR="00BB59E9" w:rsidRPr="0065574E">
        <w:rPr>
          <w:rFonts w:ascii="Source Sans Pro" w:hAnsi="Source Sans Pro"/>
          <w:sz w:val="20"/>
          <w:szCs w:val="20"/>
        </w:rPr>
        <w:t xml:space="preserve">, oraz uzyskano wymagane prawem zgody osób uprawnionych. </w:t>
      </w:r>
    </w:p>
    <w:p w14:paraId="0E97EF9A" w14:textId="7CC42DAF" w:rsidR="00893313" w:rsidRPr="0065574E" w:rsidRDefault="0D7EE746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41B05E5">
        <w:rPr>
          <w:rFonts w:ascii="Source Sans Pro" w:hAnsi="Source Sans Pro"/>
          <w:sz w:val="20"/>
          <w:szCs w:val="20"/>
        </w:rPr>
        <w:t>P</w:t>
      </w:r>
      <w:r w:rsidR="007D64A0" w:rsidRPr="041B05E5">
        <w:rPr>
          <w:rFonts w:ascii="Source Sans Pro" w:hAnsi="Source Sans Pro"/>
          <w:sz w:val="20"/>
          <w:szCs w:val="20"/>
        </w:rPr>
        <w:t>ersonelowi</w:t>
      </w:r>
      <w:r w:rsidR="00893313" w:rsidRPr="041B05E5">
        <w:rPr>
          <w:rFonts w:ascii="Source Sans Pro" w:hAnsi="Source Sans Pro"/>
          <w:sz w:val="20"/>
          <w:szCs w:val="20"/>
        </w:rPr>
        <w:t xml:space="preserve"> </w:t>
      </w:r>
      <w:r w:rsidR="7950B7E6" w:rsidRPr="041B05E5">
        <w:rPr>
          <w:rFonts w:ascii="Source Sans Pro" w:hAnsi="Source Sans Pro"/>
          <w:sz w:val="20"/>
          <w:szCs w:val="20"/>
        </w:rPr>
        <w:t xml:space="preserve">Centrum Medycznego </w:t>
      </w:r>
      <w:r w:rsidR="008125F2" w:rsidRPr="041B05E5">
        <w:rPr>
          <w:rFonts w:ascii="Source Sans Pro" w:hAnsi="Source Sans Pro"/>
          <w:sz w:val="20"/>
          <w:szCs w:val="20"/>
        </w:rPr>
        <w:t xml:space="preserve">nie wolno umożliwiać przedstawicielom mediów i osobom nieupoważnionym utrwalania wizerunku </w:t>
      </w:r>
      <w:r w:rsidR="001B7514" w:rsidRPr="041B05E5">
        <w:rPr>
          <w:rFonts w:ascii="Source Sans Pro" w:hAnsi="Source Sans Pro"/>
          <w:sz w:val="20"/>
          <w:szCs w:val="20"/>
        </w:rPr>
        <w:t>m</w:t>
      </w:r>
      <w:r w:rsidR="00893313" w:rsidRPr="041B05E5">
        <w:rPr>
          <w:rFonts w:ascii="Source Sans Pro" w:hAnsi="Source Sans Pro"/>
          <w:sz w:val="20"/>
          <w:szCs w:val="20"/>
        </w:rPr>
        <w:t>ałoletniego</w:t>
      </w:r>
      <w:r w:rsidR="008125F2" w:rsidRPr="041B05E5">
        <w:rPr>
          <w:rFonts w:ascii="Source Sans Pro" w:hAnsi="Source Sans Pro"/>
          <w:sz w:val="20"/>
          <w:szCs w:val="20"/>
        </w:rPr>
        <w:t xml:space="preserve"> na terenie </w:t>
      </w:r>
      <w:r w:rsidR="00182364" w:rsidRPr="041B05E5">
        <w:rPr>
          <w:rFonts w:ascii="Source Sans Pro" w:hAnsi="Source Sans Pro"/>
          <w:sz w:val="20"/>
          <w:szCs w:val="20"/>
        </w:rPr>
        <w:t>Centrum Medycznego</w:t>
      </w:r>
      <w:r w:rsidR="00715991" w:rsidRPr="041B05E5">
        <w:rPr>
          <w:rFonts w:ascii="Source Sans Pro" w:hAnsi="Source Sans Pro"/>
          <w:sz w:val="20"/>
          <w:szCs w:val="20"/>
        </w:rPr>
        <w:t xml:space="preserve"> </w:t>
      </w:r>
      <w:r w:rsidR="008125F2" w:rsidRPr="041B05E5">
        <w:rPr>
          <w:rFonts w:ascii="Source Sans Pro" w:hAnsi="Source Sans Pro"/>
          <w:sz w:val="20"/>
          <w:szCs w:val="20"/>
        </w:rPr>
        <w:t xml:space="preserve">bez pisemnej zgody </w:t>
      </w:r>
      <w:r w:rsidR="00715991" w:rsidRPr="041B05E5">
        <w:rPr>
          <w:rFonts w:ascii="Source Sans Pro" w:hAnsi="Source Sans Pro"/>
          <w:sz w:val="20"/>
          <w:szCs w:val="20"/>
        </w:rPr>
        <w:t>przedstawiciela ustawowego</w:t>
      </w:r>
      <w:r w:rsidR="008125F2" w:rsidRPr="041B05E5">
        <w:rPr>
          <w:rFonts w:ascii="Source Sans Pro" w:hAnsi="Source Sans Pro"/>
          <w:sz w:val="20"/>
          <w:szCs w:val="20"/>
        </w:rPr>
        <w:t xml:space="preserve"> </w:t>
      </w:r>
      <w:r w:rsidR="007D64A0" w:rsidRPr="041B05E5">
        <w:rPr>
          <w:rFonts w:ascii="Source Sans Pro" w:hAnsi="Source Sans Pro"/>
          <w:sz w:val="20"/>
          <w:szCs w:val="20"/>
        </w:rPr>
        <w:t xml:space="preserve">małoletniego </w:t>
      </w:r>
      <w:r w:rsidR="008125F2" w:rsidRPr="041B05E5">
        <w:rPr>
          <w:rFonts w:ascii="Source Sans Pro" w:hAnsi="Source Sans Pro"/>
          <w:sz w:val="20"/>
          <w:szCs w:val="20"/>
        </w:rPr>
        <w:t xml:space="preserve">oraz bez zgody </w:t>
      </w:r>
      <w:r w:rsidR="00AE5358" w:rsidRPr="041B05E5">
        <w:rPr>
          <w:rFonts w:ascii="Source Sans Pro" w:hAnsi="Source Sans Pro"/>
          <w:sz w:val="20"/>
          <w:szCs w:val="20"/>
        </w:rPr>
        <w:t>k</w:t>
      </w:r>
      <w:r w:rsidR="005C5A59" w:rsidRPr="041B05E5">
        <w:rPr>
          <w:rFonts w:ascii="Source Sans Pro" w:hAnsi="Source Sans Pro"/>
          <w:sz w:val="20"/>
          <w:szCs w:val="20"/>
        </w:rPr>
        <w:t>ierownictwa</w:t>
      </w:r>
      <w:r w:rsidR="008125F2" w:rsidRPr="041B05E5">
        <w:rPr>
          <w:rFonts w:ascii="Source Sans Pro" w:hAnsi="Source Sans Pro"/>
          <w:sz w:val="20"/>
          <w:szCs w:val="20"/>
        </w:rPr>
        <w:t xml:space="preserve">. </w:t>
      </w:r>
    </w:p>
    <w:p w14:paraId="6AC3B6F9" w14:textId="0C54BEC4" w:rsidR="00BB64E8" w:rsidRPr="0065574E" w:rsidRDefault="008125F2" w:rsidP="00BA63C1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sz w:val="20"/>
          <w:szCs w:val="20"/>
        </w:rPr>
      </w:pPr>
      <w:r w:rsidRPr="0065574E">
        <w:rPr>
          <w:rFonts w:ascii="Source Sans Pro" w:hAnsi="Source Sans Pro"/>
          <w:sz w:val="20"/>
          <w:szCs w:val="20"/>
        </w:rPr>
        <w:t xml:space="preserve">Odmowa wyrażenia zgody na rejestrację wizerunku nie może być przyczyną jakiejkolwiek dyskryminacji </w:t>
      </w:r>
      <w:r w:rsidR="00AF3B05" w:rsidRPr="0065574E">
        <w:rPr>
          <w:rFonts w:ascii="Source Sans Pro" w:hAnsi="Source Sans Pro"/>
          <w:sz w:val="20"/>
          <w:szCs w:val="20"/>
        </w:rPr>
        <w:br/>
      </w:r>
      <w:r w:rsidRPr="0065574E">
        <w:rPr>
          <w:rFonts w:ascii="Source Sans Pro" w:hAnsi="Source Sans Pro"/>
          <w:sz w:val="20"/>
          <w:szCs w:val="20"/>
        </w:rPr>
        <w:t xml:space="preserve">lub niekorzystnego traktowania </w:t>
      </w:r>
      <w:r w:rsidR="001B7514">
        <w:rPr>
          <w:rFonts w:ascii="Source Sans Pro" w:hAnsi="Source Sans Pro"/>
          <w:sz w:val="20"/>
          <w:szCs w:val="20"/>
        </w:rPr>
        <w:t>m</w:t>
      </w:r>
      <w:r w:rsidR="00893313" w:rsidRPr="0065574E">
        <w:rPr>
          <w:rFonts w:ascii="Source Sans Pro" w:hAnsi="Source Sans Pro"/>
          <w:sz w:val="20"/>
          <w:szCs w:val="20"/>
        </w:rPr>
        <w:t>ałoletniego,</w:t>
      </w:r>
      <w:r w:rsidRPr="0065574E">
        <w:rPr>
          <w:rFonts w:ascii="Source Sans Pro" w:hAnsi="Source Sans Pro"/>
          <w:sz w:val="20"/>
          <w:szCs w:val="20"/>
        </w:rPr>
        <w:t xml:space="preserve"> rodzica albo opiekuna </w:t>
      </w:r>
      <w:r w:rsidR="001B7514">
        <w:rPr>
          <w:rFonts w:ascii="Source Sans Pro" w:hAnsi="Source Sans Pro"/>
          <w:sz w:val="20"/>
          <w:szCs w:val="20"/>
        </w:rPr>
        <w:t>m</w:t>
      </w:r>
      <w:r w:rsidR="00893313" w:rsidRPr="0065574E">
        <w:rPr>
          <w:rFonts w:ascii="Source Sans Pro" w:hAnsi="Source Sans Pro"/>
          <w:sz w:val="20"/>
          <w:szCs w:val="20"/>
        </w:rPr>
        <w:t>ałoletniego.</w:t>
      </w:r>
    </w:p>
    <w:p w14:paraId="598B72BD" w14:textId="1ADA9238" w:rsidR="00CD66C2" w:rsidRPr="000A24D6" w:rsidRDefault="004A4D2E" w:rsidP="006F3AC0">
      <w:pPr>
        <w:pStyle w:val="Bezodstpw"/>
        <w:numPr>
          <w:ilvl w:val="0"/>
          <w:numId w:val="9"/>
        </w:numPr>
        <w:spacing w:line="260" w:lineRule="exact"/>
        <w:ind w:left="284" w:hanging="284"/>
        <w:jc w:val="both"/>
        <w:rPr>
          <w:rFonts w:ascii="Source Sans Pro" w:hAnsi="Source Sans Pro"/>
          <w:b/>
          <w:bCs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Centrum Medyczne</w:t>
      </w:r>
      <w:r w:rsidRPr="0065574E">
        <w:rPr>
          <w:rFonts w:ascii="Source Sans Pro" w:hAnsi="Source Sans Pro" w:cstheme="minorHAnsi"/>
          <w:sz w:val="20"/>
          <w:szCs w:val="20"/>
        </w:rPr>
        <w:t xml:space="preserve"> </w:t>
      </w:r>
      <w:r w:rsidR="00CE3548" w:rsidRPr="0065574E">
        <w:rPr>
          <w:rFonts w:ascii="Source Sans Pro" w:hAnsi="Source Sans Pro" w:cstheme="minorHAnsi"/>
          <w:sz w:val="20"/>
          <w:szCs w:val="20"/>
        </w:rPr>
        <w:t xml:space="preserve">nie udostępnia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CE3548" w:rsidRPr="0065574E">
        <w:rPr>
          <w:rFonts w:ascii="Source Sans Pro" w:hAnsi="Source Sans Pro" w:cstheme="minorHAnsi"/>
          <w:sz w:val="20"/>
          <w:szCs w:val="20"/>
        </w:rPr>
        <w:t xml:space="preserve">ałoletnim urządzeń elektronicznych z dostępem do sieci Internet. Każde ujawnione zachowanie związane z korzystaniem </w:t>
      </w:r>
      <w:r w:rsidR="0042085E">
        <w:rPr>
          <w:rFonts w:ascii="Source Sans Pro" w:hAnsi="Source Sans Pro" w:cstheme="minorHAnsi"/>
          <w:sz w:val="20"/>
          <w:szCs w:val="20"/>
        </w:rPr>
        <w:t xml:space="preserve">z </w:t>
      </w:r>
      <w:r w:rsidR="00CE3548" w:rsidRPr="0065574E">
        <w:rPr>
          <w:rFonts w:ascii="Source Sans Pro" w:hAnsi="Source Sans Pro" w:cstheme="minorHAnsi"/>
          <w:sz w:val="20"/>
          <w:szCs w:val="20"/>
        </w:rPr>
        <w:t xml:space="preserve">urządzeń elektronicznych, które może godzić </w:t>
      </w:r>
      <w:r w:rsidR="003B4F1B">
        <w:rPr>
          <w:rFonts w:ascii="Source Sans Pro" w:hAnsi="Source Sans Pro" w:cstheme="minorHAnsi"/>
          <w:sz w:val="20"/>
          <w:szCs w:val="20"/>
        </w:rPr>
        <w:br/>
      </w:r>
      <w:r w:rsidR="00CE3548" w:rsidRPr="0065574E">
        <w:rPr>
          <w:rFonts w:ascii="Source Sans Pro" w:hAnsi="Source Sans Pro" w:cstheme="minorHAnsi"/>
          <w:sz w:val="20"/>
          <w:szCs w:val="20"/>
        </w:rPr>
        <w:t xml:space="preserve">w dobro </w:t>
      </w:r>
      <w:r w:rsidR="001B7514">
        <w:rPr>
          <w:rFonts w:ascii="Source Sans Pro" w:hAnsi="Source Sans Pro" w:cstheme="minorHAnsi"/>
          <w:sz w:val="20"/>
          <w:szCs w:val="20"/>
        </w:rPr>
        <w:t>m</w:t>
      </w:r>
      <w:r w:rsidR="00CE3548" w:rsidRPr="0065574E">
        <w:rPr>
          <w:rFonts w:ascii="Source Sans Pro" w:hAnsi="Source Sans Pro" w:cstheme="minorHAnsi"/>
          <w:sz w:val="20"/>
          <w:szCs w:val="20"/>
        </w:rPr>
        <w:t xml:space="preserve">ałoletnich powinno być natychmiast zgłaszane </w:t>
      </w:r>
      <w:r w:rsidR="00EF5A9D">
        <w:rPr>
          <w:rFonts w:ascii="Source Sans Pro" w:hAnsi="Source Sans Pro" w:cstheme="minorHAnsi"/>
          <w:sz w:val="20"/>
          <w:szCs w:val="20"/>
        </w:rPr>
        <w:t>k</w:t>
      </w:r>
      <w:r w:rsidR="00CE3548" w:rsidRPr="0065574E">
        <w:rPr>
          <w:rFonts w:ascii="Source Sans Pro" w:hAnsi="Source Sans Pro" w:cstheme="minorHAnsi"/>
          <w:sz w:val="20"/>
          <w:szCs w:val="20"/>
        </w:rPr>
        <w:t>ierownictwu.</w:t>
      </w:r>
    </w:p>
    <w:p w14:paraId="6D2ACE28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41E2EB2B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67D20CAE" w14:textId="77777777" w:rsidR="000A24D6" w:rsidRP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/>
          <w:b/>
          <w:bCs/>
          <w:sz w:val="20"/>
          <w:szCs w:val="20"/>
        </w:rPr>
      </w:pPr>
    </w:p>
    <w:p w14:paraId="77055A48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08F31511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5C26CFAC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2ABBF452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0797668C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4E6DA8DC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29015EFF" w14:textId="77777777" w:rsidR="000A24D6" w:rsidRDefault="000A24D6" w:rsidP="000A24D6">
      <w:pPr>
        <w:pStyle w:val="Bezodstpw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64FB1538" w14:textId="77777777" w:rsidR="000A24D6" w:rsidRPr="00131275" w:rsidRDefault="000A24D6" w:rsidP="000A24D6">
      <w:pPr>
        <w:pStyle w:val="Bezodstpw"/>
        <w:spacing w:line="260" w:lineRule="exact"/>
        <w:jc w:val="both"/>
        <w:rPr>
          <w:rFonts w:ascii="Source Sans Pro" w:hAnsi="Source Sans Pro"/>
          <w:b/>
          <w:bCs/>
          <w:sz w:val="20"/>
          <w:szCs w:val="20"/>
        </w:rPr>
      </w:pPr>
    </w:p>
    <w:p w14:paraId="41CA2104" w14:textId="5E17FBB1" w:rsidR="00DC3194" w:rsidRPr="0065574E" w:rsidRDefault="00CD66C2" w:rsidP="006F3AC0">
      <w:pPr>
        <w:spacing w:line="260" w:lineRule="exact"/>
        <w:rPr>
          <w:rFonts w:ascii="Source Sans Pro" w:hAnsi="Source Sans Pro" w:cstheme="minorHAnsi"/>
          <w:b/>
          <w:sz w:val="20"/>
          <w:szCs w:val="20"/>
        </w:rPr>
      </w:pPr>
      <w:r w:rsidRPr="0065574E">
        <w:rPr>
          <w:rFonts w:ascii="Source Sans Pro" w:hAnsi="Source Sans Pro" w:cstheme="minorHAnsi"/>
          <w:b/>
          <w:sz w:val="20"/>
          <w:szCs w:val="20"/>
        </w:rPr>
        <w:t xml:space="preserve">                                                                   </w:t>
      </w:r>
    </w:p>
    <w:p w14:paraId="6D849F62" w14:textId="4A62AA35" w:rsidR="00602505" w:rsidRPr="006F3AC0" w:rsidRDefault="00602505" w:rsidP="006F3AC0">
      <w:pPr>
        <w:spacing w:line="260" w:lineRule="exact"/>
        <w:jc w:val="center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</w:p>
    <w:p w14:paraId="4A073BD8" w14:textId="77777777" w:rsidR="00CB1F8F" w:rsidRDefault="00CB1F8F" w:rsidP="003872D3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36239931" w14:textId="77777777" w:rsidR="00CB1F8F" w:rsidRDefault="00CB1F8F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64A636F1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33E397E3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5B936A47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41331BE9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2569D928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28CCCD43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07991CEE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0E25F15B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4989F7D0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6529D9B7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3228512C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65049E06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1A613F79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107DD5F1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7F5B8285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49E4CFEB" w14:textId="77777777" w:rsidR="000A24D6" w:rsidRDefault="000A24D6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314C37FB" w14:textId="77777777" w:rsidR="0042085E" w:rsidRDefault="0042085E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7AA1F751" w14:textId="77777777" w:rsidR="0042085E" w:rsidRDefault="0042085E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52F62422" w14:textId="77777777" w:rsidR="0042085E" w:rsidRDefault="0042085E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52A8F3FB" w14:textId="77777777" w:rsidR="0042085E" w:rsidRDefault="0042085E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</w:pPr>
    </w:p>
    <w:p w14:paraId="38BF6FB3" w14:textId="4A5DBB53" w:rsidR="0042085E" w:rsidRPr="00E34141" w:rsidRDefault="0042085E" w:rsidP="00621388">
      <w:pPr>
        <w:pStyle w:val="Bezodstpw"/>
        <w:jc w:val="both"/>
        <w:rPr>
          <w:rFonts w:ascii="Source Sans Pro" w:hAnsi="Source Sans Pro" w:cstheme="minorHAnsi"/>
          <w:sz w:val="20"/>
          <w:szCs w:val="20"/>
        </w:rPr>
        <w:sectPr w:rsidR="0042085E" w:rsidRPr="00E34141" w:rsidSect="006150E7">
          <w:footerReference w:type="default" r:id="rId13"/>
          <w:pgSz w:w="11910" w:h="16840" w:code="9"/>
          <w:pgMar w:top="1417" w:right="1417" w:bottom="1417" w:left="1417" w:header="0" w:footer="1021" w:gutter="0"/>
          <w:cols w:space="708"/>
          <w:vAlign w:val="center"/>
          <w:docGrid w:linePitch="299"/>
        </w:sectPr>
      </w:pPr>
    </w:p>
    <w:p w14:paraId="6F0B4E1A" w14:textId="1B01AF20" w:rsidR="00AA6081" w:rsidRPr="004A4D2E" w:rsidRDefault="003B7302" w:rsidP="006F3AC0">
      <w:pPr>
        <w:spacing w:before="79"/>
        <w:ind w:right="112"/>
        <w:rPr>
          <w:rFonts w:ascii="Source Sans Pro" w:hAnsi="Source Sans Pro" w:cstheme="minorHAnsi"/>
          <w:iCs/>
          <w:sz w:val="20"/>
          <w:szCs w:val="20"/>
        </w:rPr>
      </w:pPr>
      <w:r w:rsidRPr="00E34141">
        <w:rPr>
          <w:rFonts w:ascii="Source Sans Pro" w:hAnsi="Source Sans Pro" w:cstheme="minorHAnsi"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C534F9" w:rsidRPr="004A4D2E">
        <w:rPr>
          <w:rFonts w:ascii="Source Sans Pro" w:hAnsi="Source Sans Pro" w:cstheme="minorHAnsi"/>
          <w:iCs/>
          <w:sz w:val="20"/>
          <w:szCs w:val="20"/>
        </w:rPr>
        <w:t>Załącznik</w:t>
      </w:r>
      <w:r w:rsidR="00C534F9" w:rsidRPr="004A4D2E">
        <w:rPr>
          <w:rFonts w:ascii="Source Sans Pro" w:hAnsi="Source Sans Pro" w:cstheme="minorHAnsi"/>
          <w:iCs/>
          <w:spacing w:val="-3"/>
          <w:sz w:val="20"/>
          <w:szCs w:val="20"/>
        </w:rPr>
        <w:t xml:space="preserve"> </w:t>
      </w:r>
      <w:r w:rsidR="00C534F9" w:rsidRPr="004A4D2E">
        <w:rPr>
          <w:rFonts w:ascii="Source Sans Pro" w:hAnsi="Source Sans Pro" w:cstheme="minorHAnsi"/>
          <w:iCs/>
          <w:sz w:val="20"/>
          <w:szCs w:val="20"/>
        </w:rPr>
        <w:t>nr</w:t>
      </w:r>
      <w:r w:rsidR="00C534F9" w:rsidRPr="004A4D2E">
        <w:rPr>
          <w:rFonts w:ascii="Source Sans Pro" w:hAnsi="Source Sans Pro" w:cstheme="minorHAnsi"/>
          <w:iCs/>
          <w:spacing w:val="-1"/>
          <w:sz w:val="20"/>
          <w:szCs w:val="20"/>
        </w:rPr>
        <w:t xml:space="preserve"> </w:t>
      </w:r>
      <w:r w:rsidR="00C534F9" w:rsidRPr="004A4D2E">
        <w:rPr>
          <w:rFonts w:ascii="Source Sans Pro" w:hAnsi="Source Sans Pro" w:cstheme="minorHAnsi"/>
          <w:iCs/>
          <w:spacing w:val="-10"/>
          <w:sz w:val="20"/>
          <w:szCs w:val="20"/>
        </w:rPr>
        <w:t>1</w:t>
      </w:r>
      <w:r w:rsidR="004A4D2E" w:rsidRPr="004A4D2E">
        <w:rPr>
          <w:rFonts w:ascii="Source Sans Pro" w:hAnsi="Source Sans Pro" w:cstheme="minorHAnsi"/>
          <w:iCs/>
          <w:spacing w:val="-10"/>
          <w:sz w:val="20"/>
          <w:szCs w:val="20"/>
        </w:rPr>
        <w:t xml:space="preserve"> </w:t>
      </w:r>
    </w:p>
    <w:p w14:paraId="1FC03488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i/>
          <w:sz w:val="20"/>
          <w:szCs w:val="20"/>
        </w:rPr>
      </w:pPr>
    </w:p>
    <w:p w14:paraId="2BAC0D44" w14:textId="77777777" w:rsidR="00AA6081" w:rsidRPr="00E34141" w:rsidRDefault="00AA6081">
      <w:pPr>
        <w:pStyle w:val="Tekstpodstawowy"/>
        <w:spacing w:before="4"/>
        <w:ind w:left="0"/>
        <w:rPr>
          <w:rFonts w:ascii="Source Sans Pro" w:hAnsi="Source Sans Pro" w:cstheme="minorHAnsi"/>
          <w:i/>
          <w:sz w:val="20"/>
          <w:szCs w:val="20"/>
        </w:rPr>
      </w:pPr>
    </w:p>
    <w:p w14:paraId="1ED2EF99" w14:textId="77777777" w:rsidR="001C1014" w:rsidRDefault="001C1014" w:rsidP="001C1014">
      <w:pPr>
        <w:pStyle w:val="Tekstpodstawowy"/>
        <w:ind w:left="0"/>
        <w:jc w:val="right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………………………………………</w:t>
      </w:r>
    </w:p>
    <w:p w14:paraId="1D3E77CE" w14:textId="77777777" w:rsidR="001C1014" w:rsidRDefault="001C1014" w:rsidP="001C1014">
      <w:pPr>
        <w:pStyle w:val="Tekstpodstawowy"/>
        <w:ind w:left="5760" w:firstLine="720"/>
        <w:jc w:val="center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Miejscowość, data</w:t>
      </w:r>
    </w:p>
    <w:p w14:paraId="0086EEA9" w14:textId="77777777" w:rsidR="001C1014" w:rsidRPr="00E34141" w:rsidRDefault="001C1014" w:rsidP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537E6E2F" w14:textId="77777777" w:rsidR="001C1014" w:rsidRDefault="001C1014" w:rsidP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3455E209" w14:textId="77777777" w:rsidR="001C1014" w:rsidRDefault="001C1014" w:rsidP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………………………………………..</w:t>
      </w:r>
    </w:p>
    <w:p w14:paraId="5DCD33DB" w14:textId="7320B832" w:rsidR="001C1014" w:rsidRDefault="001C496E" w:rsidP="001C1014">
      <w:pPr>
        <w:pStyle w:val="Tekstpodstawowy"/>
        <w:ind w:left="0" w:firstLine="72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(i</w:t>
      </w:r>
      <w:r w:rsidR="001C1014">
        <w:rPr>
          <w:rFonts w:ascii="Source Sans Pro" w:hAnsi="Source Sans Pro" w:cstheme="minorHAnsi"/>
          <w:sz w:val="20"/>
          <w:szCs w:val="20"/>
        </w:rPr>
        <w:t xml:space="preserve">mię i </w:t>
      </w:r>
      <w:r>
        <w:rPr>
          <w:rFonts w:ascii="Source Sans Pro" w:hAnsi="Source Sans Pro" w:cstheme="minorHAnsi"/>
          <w:sz w:val="20"/>
          <w:szCs w:val="20"/>
        </w:rPr>
        <w:t>n</w:t>
      </w:r>
      <w:r w:rsidR="001C1014">
        <w:rPr>
          <w:rFonts w:ascii="Source Sans Pro" w:hAnsi="Source Sans Pro" w:cstheme="minorHAnsi"/>
          <w:sz w:val="20"/>
          <w:szCs w:val="20"/>
        </w:rPr>
        <w:t>azwisko</w:t>
      </w:r>
      <w:r>
        <w:rPr>
          <w:rFonts w:ascii="Source Sans Pro" w:hAnsi="Source Sans Pro" w:cstheme="minorHAnsi"/>
          <w:sz w:val="20"/>
          <w:szCs w:val="20"/>
        </w:rPr>
        <w:t>)</w:t>
      </w:r>
    </w:p>
    <w:p w14:paraId="4654DF2B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41025893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20CE515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3BD1CC4" w14:textId="77777777" w:rsidR="00AA6081" w:rsidRPr="00E34141" w:rsidRDefault="00C534F9" w:rsidP="006F3AC0">
      <w:pPr>
        <w:ind w:right="387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E34141">
        <w:rPr>
          <w:rFonts w:ascii="Source Sans Pro" w:hAnsi="Source Sans Pro" w:cstheme="minorHAnsi"/>
          <w:b/>
          <w:spacing w:val="-2"/>
          <w:sz w:val="20"/>
          <w:szCs w:val="20"/>
        </w:rPr>
        <w:t>OŚWIADCZENIE</w:t>
      </w:r>
    </w:p>
    <w:p w14:paraId="395969D9" w14:textId="06D85133" w:rsidR="00AA6081" w:rsidRPr="00E34141" w:rsidRDefault="00C534F9" w:rsidP="006F3AC0">
      <w:pPr>
        <w:ind w:right="391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E34141">
        <w:rPr>
          <w:rFonts w:ascii="Source Sans Pro" w:hAnsi="Source Sans Pro" w:cstheme="minorHAnsi"/>
          <w:b/>
          <w:sz w:val="20"/>
          <w:szCs w:val="20"/>
        </w:rPr>
        <w:t>O</w:t>
      </w:r>
      <w:r w:rsidRPr="00E34141">
        <w:rPr>
          <w:rFonts w:ascii="Source Sans Pro" w:hAnsi="Source Sans Pro" w:cstheme="minorHAnsi"/>
          <w:b/>
          <w:spacing w:val="-4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ZAPOZNANIU</w:t>
      </w:r>
      <w:r w:rsidRPr="00E34141">
        <w:rPr>
          <w:rFonts w:ascii="Source Sans Pro" w:hAnsi="Source Sans Pro" w:cstheme="minorHAnsi"/>
          <w:b/>
          <w:spacing w:val="-3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SIĘ</w:t>
      </w:r>
      <w:r w:rsidRPr="00E34141">
        <w:rPr>
          <w:rFonts w:ascii="Source Sans Pro" w:hAnsi="Source Sans Pro" w:cstheme="minorHAnsi"/>
          <w:b/>
          <w:spacing w:val="-3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pacing w:val="-5"/>
          <w:sz w:val="20"/>
          <w:szCs w:val="20"/>
        </w:rPr>
        <w:t>ZE</w:t>
      </w:r>
      <w:r w:rsidR="00893313" w:rsidRPr="00E34141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STANDARDAMI</w:t>
      </w:r>
      <w:r w:rsidRPr="00E34141">
        <w:rPr>
          <w:rFonts w:ascii="Source Sans Pro" w:hAnsi="Source Sans Pro" w:cstheme="minorHAnsi"/>
          <w:b/>
          <w:spacing w:val="-7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OCHRONY</w:t>
      </w:r>
      <w:r w:rsidRPr="00E34141">
        <w:rPr>
          <w:rFonts w:ascii="Source Sans Pro" w:hAnsi="Source Sans Pro" w:cstheme="minorHAnsi"/>
          <w:b/>
          <w:spacing w:val="-7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MAŁOLETNICH</w:t>
      </w:r>
      <w:r w:rsidRPr="00E34141">
        <w:rPr>
          <w:rFonts w:ascii="Source Sans Pro" w:hAnsi="Source Sans Pro" w:cstheme="minorHAnsi"/>
          <w:b/>
          <w:spacing w:val="-8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W</w:t>
      </w:r>
      <w:r w:rsidRPr="00E34141">
        <w:rPr>
          <w:rFonts w:ascii="Source Sans Pro" w:hAnsi="Source Sans Pro" w:cstheme="minorHAnsi"/>
          <w:b/>
          <w:spacing w:val="40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>CENTRUM</w:t>
      </w:r>
      <w:r w:rsidRPr="00E34141">
        <w:rPr>
          <w:rFonts w:ascii="Source Sans Pro" w:hAnsi="Source Sans Pro" w:cstheme="minorHAnsi"/>
          <w:b/>
          <w:spacing w:val="-8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b/>
          <w:sz w:val="20"/>
          <w:szCs w:val="20"/>
        </w:rPr>
        <w:t xml:space="preserve">MEDYCZNYM </w:t>
      </w:r>
      <w:r w:rsidR="00FB4A84">
        <w:rPr>
          <w:rFonts w:ascii="Source Sans Pro" w:hAnsi="Source Sans Pro" w:cstheme="minorHAnsi"/>
          <w:b/>
          <w:sz w:val="20"/>
          <w:szCs w:val="20"/>
        </w:rPr>
        <w:br/>
      </w:r>
      <w:r w:rsidR="004660AE" w:rsidRPr="00E34141">
        <w:rPr>
          <w:rFonts w:ascii="Source Sans Pro" w:hAnsi="Source Sans Pro" w:cstheme="minorHAnsi"/>
          <w:b/>
          <w:sz w:val="20"/>
          <w:szCs w:val="20"/>
        </w:rPr>
        <w:t>PZU Z</w:t>
      </w:r>
      <w:r w:rsidR="007315A4" w:rsidRPr="00E34141">
        <w:rPr>
          <w:rFonts w:ascii="Source Sans Pro" w:hAnsi="Source Sans Pro" w:cstheme="minorHAnsi"/>
          <w:b/>
          <w:sz w:val="20"/>
          <w:szCs w:val="20"/>
        </w:rPr>
        <w:t>DROWIE</w:t>
      </w:r>
      <w:r w:rsidR="004660AE" w:rsidRPr="00E34141">
        <w:rPr>
          <w:rFonts w:ascii="Source Sans Pro" w:hAnsi="Source Sans Pro" w:cstheme="minorHAnsi"/>
          <w:b/>
          <w:sz w:val="20"/>
          <w:szCs w:val="20"/>
        </w:rPr>
        <w:t xml:space="preserve"> SA</w:t>
      </w:r>
    </w:p>
    <w:p w14:paraId="363E889E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b/>
          <w:sz w:val="20"/>
          <w:szCs w:val="20"/>
        </w:rPr>
      </w:pPr>
    </w:p>
    <w:p w14:paraId="180BE6A0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b/>
          <w:sz w:val="20"/>
          <w:szCs w:val="20"/>
        </w:rPr>
      </w:pPr>
    </w:p>
    <w:p w14:paraId="27C13266" w14:textId="77777777" w:rsidR="00AB0DE7" w:rsidRDefault="00AB0DE7" w:rsidP="00AF3B05">
      <w:pPr>
        <w:pStyle w:val="Tekstpodstawowy"/>
        <w:spacing w:before="230" w:line="360" w:lineRule="auto"/>
        <w:ind w:left="0" w:right="118"/>
        <w:rPr>
          <w:rFonts w:ascii="Source Sans Pro" w:hAnsi="Source Sans Pro" w:cstheme="minorHAnsi"/>
          <w:sz w:val="20"/>
          <w:szCs w:val="20"/>
        </w:rPr>
      </w:pPr>
    </w:p>
    <w:p w14:paraId="7D5B8A3A" w14:textId="72ED3539" w:rsidR="00323E52" w:rsidRDefault="00493A90" w:rsidP="00323E52">
      <w:pPr>
        <w:pStyle w:val="Tekstpodstawowy"/>
        <w:spacing w:before="230"/>
        <w:ind w:left="0" w:right="118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Oświadczam, </w:t>
      </w:r>
      <w:r w:rsidR="00C534F9" w:rsidRPr="00E34141">
        <w:rPr>
          <w:rFonts w:ascii="Source Sans Pro" w:hAnsi="Source Sans Pro" w:cstheme="minorHAnsi"/>
          <w:sz w:val="20"/>
          <w:szCs w:val="20"/>
        </w:rPr>
        <w:t xml:space="preserve">że </w:t>
      </w:r>
      <w:r w:rsidR="001C496E">
        <w:rPr>
          <w:rFonts w:ascii="Source Sans Pro" w:hAnsi="Source Sans Pro" w:cstheme="minorHAnsi"/>
          <w:sz w:val="20"/>
          <w:szCs w:val="20"/>
        </w:rPr>
        <w:t xml:space="preserve">zapoznałem się ze </w:t>
      </w:r>
      <w:r w:rsidR="00DF409F">
        <w:rPr>
          <w:rFonts w:ascii="Source Sans Pro" w:hAnsi="Source Sans Pro" w:cstheme="minorHAnsi"/>
          <w:sz w:val="20"/>
          <w:szCs w:val="20"/>
        </w:rPr>
        <w:t>Standard</w:t>
      </w:r>
      <w:r w:rsidR="001C496E">
        <w:rPr>
          <w:rFonts w:ascii="Source Sans Pro" w:hAnsi="Source Sans Pro" w:cstheme="minorHAnsi"/>
          <w:sz w:val="20"/>
          <w:szCs w:val="20"/>
        </w:rPr>
        <w:t>ami</w:t>
      </w:r>
      <w:r w:rsidR="00DF409F">
        <w:rPr>
          <w:rFonts w:ascii="Source Sans Pro" w:hAnsi="Source Sans Pro" w:cstheme="minorHAnsi"/>
          <w:sz w:val="20"/>
          <w:szCs w:val="20"/>
        </w:rPr>
        <w:t xml:space="preserve"> Ochrony Małoletnich</w:t>
      </w:r>
      <w:r w:rsidR="00921D35" w:rsidRPr="00E34141">
        <w:rPr>
          <w:rFonts w:ascii="Source Sans Pro" w:hAnsi="Source Sans Pro" w:cstheme="minorHAnsi"/>
          <w:sz w:val="20"/>
          <w:szCs w:val="20"/>
        </w:rPr>
        <w:t xml:space="preserve"> obowiązując</w:t>
      </w:r>
      <w:r w:rsidR="001C496E">
        <w:rPr>
          <w:rFonts w:ascii="Source Sans Pro" w:hAnsi="Source Sans Pro" w:cstheme="minorHAnsi"/>
          <w:sz w:val="20"/>
          <w:szCs w:val="20"/>
        </w:rPr>
        <w:t>ymi</w:t>
      </w:r>
      <w:r w:rsidR="00DF409F">
        <w:rPr>
          <w:rFonts w:ascii="Source Sans Pro" w:hAnsi="Source Sans Pro" w:cstheme="minorHAnsi"/>
          <w:sz w:val="20"/>
          <w:szCs w:val="20"/>
        </w:rPr>
        <w:t xml:space="preserve"> w</w:t>
      </w:r>
      <w:r w:rsidR="00F93182">
        <w:rPr>
          <w:rFonts w:ascii="Source Sans Pro" w:hAnsi="Source Sans Pro" w:cstheme="minorHAnsi"/>
          <w:sz w:val="20"/>
          <w:szCs w:val="20"/>
        </w:rPr>
        <w:t>:</w:t>
      </w:r>
    </w:p>
    <w:p w14:paraId="552059CB" w14:textId="77777777" w:rsidR="00323E52" w:rsidRDefault="00323E52" w:rsidP="00323E52">
      <w:pPr>
        <w:pStyle w:val="Tekstpodstawowy"/>
        <w:spacing w:before="230"/>
        <w:ind w:left="0" w:right="118"/>
        <w:rPr>
          <w:rFonts w:ascii="Source Sans Pro" w:hAnsi="Source Sans Pro" w:cstheme="minorHAnsi"/>
          <w:sz w:val="20"/>
          <w:szCs w:val="20"/>
        </w:rPr>
      </w:pPr>
    </w:p>
    <w:p w14:paraId="5BD30131" w14:textId="14C8C067" w:rsidR="00323E52" w:rsidRDefault="00532DE8" w:rsidP="006F3AC0">
      <w:pPr>
        <w:pStyle w:val="Tekstpodstawowy"/>
        <w:spacing w:before="230"/>
        <w:ind w:left="0" w:right="118"/>
        <w:jc w:val="center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………………………………………………………………………………………………………</w:t>
      </w:r>
      <w:r w:rsidR="00921D35" w:rsidRPr="00E34141">
        <w:rPr>
          <w:rFonts w:ascii="Source Sans Pro" w:hAnsi="Source Sans Pro" w:cstheme="minorHAnsi"/>
          <w:sz w:val="20"/>
          <w:szCs w:val="20"/>
        </w:rPr>
        <w:t>………………………</w:t>
      </w:r>
      <w:r w:rsidRPr="00E34141">
        <w:rPr>
          <w:rFonts w:ascii="Source Sans Pro" w:hAnsi="Source Sans Pro" w:cstheme="minorHAnsi"/>
          <w:sz w:val="20"/>
          <w:szCs w:val="20"/>
        </w:rPr>
        <w:t xml:space="preserve"> </w:t>
      </w:r>
      <w:r w:rsidR="00323E52">
        <w:rPr>
          <w:rFonts w:ascii="Source Sans Pro" w:hAnsi="Source Sans Pro" w:cstheme="minorHAnsi"/>
          <w:sz w:val="20"/>
          <w:szCs w:val="20"/>
        </w:rPr>
        <w:t xml:space="preserve">(nazwa </w:t>
      </w:r>
      <w:r w:rsidR="001C496E">
        <w:rPr>
          <w:rFonts w:ascii="Source Sans Pro" w:hAnsi="Source Sans Pro" w:cstheme="minorHAnsi"/>
          <w:sz w:val="20"/>
          <w:szCs w:val="20"/>
        </w:rPr>
        <w:t xml:space="preserve">i adres </w:t>
      </w:r>
      <w:r w:rsidR="00323E52">
        <w:rPr>
          <w:rFonts w:ascii="Source Sans Pro" w:hAnsi="Source Sans Pro" w:cstheme="minorHAnsi"/>
          <w:sz w:val="20"/>
          <w:szCs w:val="20"/>
        </w:rPr>
        <w:t>Centrum Medycznego)</w:t>
      </w:r>
    </w:p>
    <w:p w14:paraId="1B9B37B5" w14:textId="3B30FBA7" w:rsidR="00AA6081" w:rsidRPr="00E34141" w:rsidRDefault="00334EF5" w:rsidP="00AF3B05">
      <w:pPr>
        <w:pStyle w:val="Tekstpodstawowy"/>
        <w:spacing w:before="230" w:line="360" w:lineRule="auto"/>
        <w:ind w:left="0" w:right="118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i zobowiązuję</w:t>
      </w:r>
      <w:r w:rsidR="00C534F9" w:rsidRPr="00E34141">
        <w:rPr>
          <w:rFonts w:ascii="Source Sans Pro" w:hAnsi="Source Sans Pro" w:cstheme="minorHAnsi"/>
          <w:sz w:val="20"/>
          <w:szCs w:val="20"/>
        </w:rPr>
        <w:t xml:space="preserve"> się do ich stosowania i przestrzegania.</w:t>
      </w:r>
    </w:p>
    <w:p w14:paraId="2CB4DB58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314F887A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53336B10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769F2E3C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53BDA370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2D33F267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3CE736C7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33D8538D" w14:textId="0176B074" w:rsidR="001C1014" w:rsidRDefault="001C1014" w:rsidP="00061EE4">
      <w:pPr>
        <w:ind w:left="3600" w:firstLine="720"/>
        <w:jc w:val="center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……………………………..</w:t>
      </w:r>
    </w:p>
    <w:p w14:paraId="69C1150D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562B3D6C" w14:textId="77777777" w:rsidR="00AA6081" w:rsidRDefault="001C496E" w:rsidP="00061EE4">
      <w:pPr>
        <w:ind w:left="648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p</w:t>
      </w:r>
      <w:r w:rsidR="001C1014">
        <w:rPr>
          <w:rFonts w:ascii="Source Sans Pro" w:hAnsi="Source Sans Pro" w:cstheme="minorHAnsi"/>
          <w:sz w:val="20"/>
          <w:szCs w:val="20"/>
        </w:rPr>
        <w:t>odpis</w:t>
      </w:r>
    </w:p>
    <w:p w14:paraId="5B32D178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197D92D7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4E308A59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08C06796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751384A2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4D94A051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2E031A6F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2556F87E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378C39B4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09A30CEA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77EDA128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779336BD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750434B9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475CE184" w14:textId="77777777" w:rsidR="000A24D6" w:rsidRDefault="000A24D6" w:rsidP="00061EE4">
      <w:pPr>
        <w:ind w:left="6480"/>
        <w:rPr>
          <w:rFonts w:ascii="Source Sans Pro" w:hAnsi="Source Sans Pro" w:cstheme="minorHAnsi"/>
          <w:sz w:val="20"/>
          <w:szCs w:val="20"/>
        </w:rPr>
      </w:pPr>
    </w:p>
    <w:p w14:paraId="1925856C" w14:textId="2F5178A7" w:rsidR="000A24D6" w:rsidRPr="00E34141" w:rsidRDefault="000A24D6" w:rsidP="000A24D6">
      <w:pPr>
        <w:rPr>
          <w:rFonts w:ascii="Source Sans Pro" w:hAnsi="Source Sans Pro" w:cstheme="minorHAnsi"/>
          <w:sz w:val="20"/>
          <w:szCs w:val="20"/>
        </w:rPr>
        <w:sectPr w:rsidR="000A24D6" w:rsidRPr="00E34141" w:rsidSect="00621388">
          <w:pgSz w:w="11910" w:h="16840"/>
          <w:pgMar w:top="1320" w:right="1300" w:bottom="1180" w:left="1320" w:header="0" w:footer="998" w:gutter="0"/>
          <w:cols w:space="708"/>
        </w:sectPr>
      </w:pPr>
    </w:p>
    <w:p w14:paraId="4F7C3FEC" w14:textId="47C1F635" w:rsidR="00AA6081" w:rsidRPr="00E34141" w:rsidRDefault="005B1AD9" w:rsidP="006F3AC0">
      <w:pPr>
        <w:spacing w:before="79"/>
        <w:ind w:right="112"/>
        <w:rPr>
          <w:rFonts w:ascii="Source Sans Pro" w:hAnsi="Source Sans Pro" w:cstheme="minorHAnsi"/>
          <w:iCs/>
          <w:sz w:val="20"/>
          <w:szCs w:val="20"/>
        </w:rPr>
      </w:pPr>
      <w:r w:rsidRPr="00E34141">
        <w:rPr>
          <w:rFonts w:ascii="Source Sans Pro" w:hAnsi="Source Sans Pro" w:cstheme="minorHAnsi"/>
          <w:iCs/>
          <w:sz w:val="20"/>
          <w:szCs w:val="20"/>
        </w:rPr>
        <w:lastRenderedPageBreak/>
        <w:t xml:space="preserve">                                                                                                  </w:t>
      </w:r>
      <w:r w:rsidR="003B7302" w:rsidRPr="00E34141">
        <w:rPr>
          <w:rFonts w:ascii="Source Sans Pro" w:hAnsi="Source Sans Pro" w:cstheme="minorHAnsi"/>
          <w:iCs/>
          <w:sz w:val="20"/>
          <w:szCs w:val="20"/>
        </w:rPr>
        <w:t xml:space="preserve">     </w:t>
      </w:r>
      <w:r w:rsidR="000474C5" w:rsidRPr="00E34141">
        <w:rPr>
          <w:rFonts w:ascii="Source Sans Pro" w:hAnsi="Source Sans Pro" w:cstheme="minorHAnsi"/>
          <w:iCs/>
          <w:sz w:val="20"/>
          <w:szCs w:val="20"/>
        </w:rPr>
        <w:t xml:space="preserve">                                                                                                              </w:t>
      </w:r>
      <w:r w:rsidR="003B7302" w:rsidRPr="00E34141">
        <w:rPr>
          <w:rFonts w:ascii="Source Sans Pro" w:hAnsi="Source Sans Pro" w:cstheme="minorHAnsi"/>
          <w:iCs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iCs/>
          <w:sz w:val="20"/>
          <w:szCs w:val="20"/>
        </w:rPr>
        <w:t xml:space="preserve"> </w:t>
      </w:r>
      <w:r w:rsidR="00C534F9" w:rsidRPr="00E34141">
        <w:rPr>
          <w:rFonts w:ascii="Source Sans Pro" w:hAnsi="Source Sans Pro" w:cstheme="minorHAnsi"/>
          <w:iCs/>
          <w:sz w:val="20"/>
          <w:szCs w:val="20"/>
        </w:rPr>
        <w:t>Załącznik</w:t>
      </w:r>
      <w:r w:rsidR="00C534F9" w:rsidRPr="00E34141">
        <w:rPr>
          <w:rFonts w:ascii="Source Sans Pro" w:hAnsi="Source Sans Pro" w:cstheme="minorHAnsi"/>
          <w:iCs/>
          <w:spacing w:val="-3"/>
          <w:sz w:val="20"/>
          <w:szCs w:val="20"/>
        </w:rPr>
        <w:t xml:space="preserve"> </w:t>
      </w:r>
      <w:r w:rsidR="00C534F9" w:rsidRPr="00E34141">
        <w:rPr>
          <w:rFonts w:ascii="Source Sans Pro" w:hAnsi="Source Sans Pro" w:cstheme="minorHAnsi"/>
          <w:iCs/>
          <w:sz w:val="20"/>
          <w:szCs w:val="20"/>
        </w:rPr>
        <w:t>nr</w:t>
      </w:r>
      <w:r w:rsidR="00C534F9" w:rsidRPr="00E34141">
        <w:rPr>
          <w:rFonts w:ascii="Source Sans Pro" w:hAnsi="Source Sans Pro" w:cstheme="minorHAnsi"/>
          <w:iCs/>
          <w:spacing w:val="-1"/>
          <w:sz w:val="20"/>
          <w:szCs w:val="20"/>
        </w:rPr>
        <w:t xml:space="preserve"> </w:t>
      </w:r>
      <w:r w:rsidR="00C534F9" w:rsidRPr="00E34141">
        <w:rPr>
          <w:rFonts w:ascii="Source Sans Pro" w:hAnsi="Source Sans Pro" w:cstheme="minorHAnsi"/>
          <w:iCs/>
          <w:spacing w:val="-10"/>
          <w:sz w:val="20"/>
          <w:szCs w:val="20"/>
        </w:rPr>
        <w:t>2</w:t>
      </w:r>
    </w:p>
    <w:p w14:paraId="11CB3EA3" w14:textId="77777777" w:rsidR="001C1014" w:rsidRDefault="001C1014">
      <w:pPr>
        <w:pStyle w:val="Tekstpodstawowy"/>
        <w:ind w:left="0"/>
        <w:rPr>
          <w:rFonts w:ascii="Source Sans Pro" w:hAnsi="Source Sans Pro" w:cstheme="minorHAnsi"/>
          <w:i/>
          <w:sz w:val="20"/>
          <w:szCs w:val="20"/>
        </w:rPr>
      </w:pPr>
    </w:p>
    <w:p w14:paraId="3E0C6550" w14:textId="77777777" w:rsidR="001C1014" w:rsidRPr="00E34141" w:rsidRDefault="001C1014">
      <w:pPr>
        <w:pStyle w:val="Tekstpodstawowy"/>
        <w:ind w:left="0"/>
        <w:rPr>
          <w:rFonts w:ascii="Source Sans Pro" w:hAnsi="Source Sans Pro" w:cstheme="minorHAnsi"/>
          <w:i/>
          <w:sz w:val="20"/>
          <w:szCs w:val="20"/>
        </w:rPr>
      </w:pPr>
    </w:p>
    <w:p w14:paraId="2C997F35" w14:textId="1E910DC3" w:rsidR="00AA6081" w:rsidRPr="00E34141" w:rsidRDefault="00AA6081" w:rsidP="006F3AC0">
      <w:pPr>
        <w:pStyle w:val="Tekstpodstawowy"/>
        <w:tabs>
          <w:tab w:val="left" w:pos="5971"/>
          <w:tab w:val="left" w:pos="9026"/>
        </w:tabs>
        <w:spacing w:before="90"/>
        <w:ind w:left="0"/>
        <w:rPr>
          <w:rFonts w:ascii="Source Sans Pro" w:hAnsi="Source Sans Pro" w:cstheme="minorHAnsi"/>
          <w:sz w:val="20"/>
          <w:szCs w:val="20"/>
        </w:rPr>
      </w:pPr>
    </w:p>
    <w:p w14:paraId="09EC8DCA" w14:textId="51F23FB7" w:rsidR="001C1014" w:rsidRDefault="001C1014" w:rsidP="001C1014">
      <w:pPr>
        <w:pStyle w:val="Tekstpodstawowy"/>
        <w:ind w:left="0"/>
        <w:jc w:val="right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………………………………………</w:t>
      </w:r>
    </w:p>
    <w:p w14:paraId="10BA7581" w14:textId="3671A49B" w:rsidR="001C1014" w:rsidRDefault="001C1014" w:rsidP="006F3AC0">
      <w:pPr>
        <w:pStyle w:val="Tekstpodstawowy"/>
        <w:ind w:left="5760" w:firstLine="720"/>
        <w:jc w:val="center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Miejscowość, data</w:t>
      </w:r>
    </w:p>
    <w:p w14:paraId="7FC50852" w14:textId="77777777" w:rsidR="001C1014" w:rsidRPr="00E34141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E221640" w14:textId="77777777" w:rsidR="00AA608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24EE0058" w14:textId="76CA175D" w:rsidR="001C1014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………………………………………..</w:t>
      </w:r>
    </w:p>
    <w:p w14:paraId="721E26EA" w14:textId="26AA1F7B" w:rsidR="001C1014" w:rsidRDefault="001C496E" w:rsidP="006F3AC0">
      <w:pPr>
        <w:pStyle w:val="Tekstpodstawowy"/>
        <w:ind w:left="0" w:firstLine="72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(i</w:t>
      </w:r>
      <w:r w:rsidR="001C1014">
        <w:rPr>
          <w:rFonts w:ascii="Source Sans Pro" w:hAnsi="Source Sans Pro" w:cstheme="minorHAnsi"/>
          <w:sz w:val="20"/>
          <w:szCs w:val="20"/>
        </w:rPr>
        <w:t xml:space="preserve">mię i </w:t>
      </w:r>
      <w:r>
        <w:rPr>
          <w:rFonts w:ascii="Source Sans Pro" w:hAnsi="Source Sans Pro" w:cstheme="minorHAnsi"/>
          <w:sz w:val="20"/>
          <w:szCs w:val="20"/>
        </w:rPr>
        <w:t>n</w:t>
      </w:r>
      <w:r w:rsidR="001C1014">
        <w:rPr>
          <w:rFonts w:ascii="Source Sans Pro" w:hAnsi="Source Sans Pro" w:cstheme="minorHAnsi"/>
          <w:sz w:val="20"/>
          <w:szCs w:val="20"/>
        </w:rPr>
        <w:t>azwisko</w:t>
      </w:r>
      <w:r>
        <w:rPr>
          <w:rFonts w:ascii="Source Sans Pro" w:hAnsi="Source Sans Pro" w:cstheme="minorHAnsi"/>
          <w:sz w:val="20"/>
          <w:szCs w:val="20"/>
        </w:rPr>
        <w:t>)</w:t>
      </w:r>
    </w:p>
    <w:p w14:paraId="24F6EF36" w14:textId="77777777" w:rsidR="001C1014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6FF5AEB5" w14:textId="77777777" w:rsidR="001C1014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09F78EA3" w14:textId="77777777" w:rsidR="001C1014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3785B534" w14:textId="77777777" w:rsidR="001C1014" w:rsidRPr="00E34141" w:rsidRDefault="001C1014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CBC4E33" w14:textId="77777777" w:rsidR="00AA6081" w:rsidRPr="00E34141" w:rsidRDefault="00C534F9" w:rsidP="00AF3B05">
      <w:pPr>
        <w:ind w:right="387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E34141">
        <w:rPr>
          <w:rFonts w:ascii="Source Sans Pro" w:hAnsi="Source Sans Pro" w:cstheme="minorHAnsi"/>
          <w:b/>
          <w:spacing w:val="-2"/>
          <w:sz w:val="20"/>
          <w:szCs w:val="20"/>
        </w:rPr>
        <w:t>OŚWIADCZENIE</w:t>
      </w:r>
    </w:p>
    <w:p w14:paraId="7F10AFCC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b/>
          <w:sz w:val="20"/>
          <w:szCs w:val="20"/>
        </w:rPr>
      </w:pPr>
    </w:p>
    <w:p w14:paraId="6735C926" w14:textId="32072FEE" w:rsidR="00AA6081" w:rsidRPr="00E34141" w:rsidRDefault="000E124B" w:rsidP="006F3AC0">
      <w:pPr>
        <w:pStyle w:val="Tekstpodstawowy"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Będąc</w:t>
      </w:r>
      <w:r w:rsidRPr="000E124B">
        <w:rPr>
          <w:rFonts w:ascii="Source Sans Pro" w:hAnsi="Source Sans Pro" w:cstheme="minorHAnsi"/>
          <w:sz w:val="20"/>
          <w:szCs w:val="20"/>
        </w:rPr>
        <w:t xml:space="preserve"> świadomy/a odpowiedzialności karnej za złożenie fałszywego oświadczenia, wynikającej z art. 233 § 6 Kodeksu karnego</w:t>
      </w:r>
      <w:r>
        <w:rPr>
          <w:rFonts w:ascii="Source Sans Pro" w:hAnsi="Source Sans Pro" w:cstheme="minorHAnsi"/>
          <w:sz w:val="20"/>
          <w:szCs w:val="20"/>
        </w:rPr>
        <w:t xml:space="preserve"> </w:t>
      </w:r>
      <w:r w:rsidR="00711EE1">
        <w:rPr>
          <w:rFonts w:ascii="Source Sans Pro" w:hAnsi="Source Sans Pro" w:cstheme="minorHAnsi"/>
          <w:sz w:val="20"/>
          <w:szCs w:val="20"/>
        </w:rPr>
        <w:t>o</w:t>
      </w:r>
      <w:r w:rsidR="00C534F9" w:rsidRPr="00E34141">
        <w:rPr>
          <w:rFonts w:ascii="Source Sans Pro" w:hAnsi="Source Sans Pro" w:cstheme="minorHAnsi"/>
          <w:sz w:val="20"/>
          <w:szCs w:val="20"/>
        </w:rPr>
        <w:t>świadczam,</w:t>
      </w:r>
      <w:r w:rsidR="00C534F9" w:rsidRPr="00E34141">
        <w:rPr>
          <w:rFonts w:ascii="Source Sans Pro" w:hAnsi="Source Sans Pro" w:cstheme="minorHAnsi"/>
          <w:spacing w:val="-4"/>
          <w:sz w:val="20"/>
          <w:szCs w:val="20"/>
        </w:rPr>
        <w:t xml:space="preserve"> </w:t>
      </w:r>
      <w:r w:rsidR="00C534F9" w:rsidRPr="00E34141">
        <w:rPr>
          <w:rFonts w:ascii="Source Sans Pro" w:hAnsi="Source Sans Pro" w:cstheme="minorHAnsi"/>
          <w:spacing w:val="-5"/>
          <w:sz w:val="20"/>
          <w:szCs w:val="20"/>
        </w:rPr>
        <w:t>że:</w:t>
      </w:r>
    </w:p>
    <w:p w14:paraId="5CF71789" w14:textId="77777777" w:rsidR="001C496E" w:rsidRDefault="00C534F9">
      <w:pPr>
        <w:pStyle w:val="Akapitzlist"/>
        <w:numPr>
          <w:ilvl w:val="1"/>
          <w:numId w:val="30"/>
        </w:numPr>
        <w:tabs>
          <w:tab w:val="left" w:pos="820"/>
        </w:tabs>
        <w:spacing w:line="260" w:lineRule="exact"/>
        <w:ind w:left="1103" w:right="120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nie </w:t>
      </w:r>
      <w:r w:rsidR="00503DFD">
        <w:rPr>
          <w:rFonts w:ascii="Source Sans Pro" w:hAnsi="Source Sans Pro" w:cstheme="minorHAnsi"/>
          <w:sz w:val="20"/>
          <w:szCs w:val="20"/>
        </w:rPr>
        <w:t xml:space="preserve">jestem osobą skazaną </w:t>
      </w:r>
      <w:r w:rsidRPr="00E34141">
        <w:rPr>
          <w:rFonts w:ascii="Source Sans Pro" w:hAnsi="Source Sans Pro" w:cstheme="minorHAnsi"/>
          <w:sz w:val="20"/>
          <w:szCs w:val="20"/>
        </w:rPr>
        <w:t>za przestępstwo lub przestępstwa określone w</w:t>
      </w:r>
      <w:r w:rsidR="001C496E">
        <w:rPr>
          <w:rFonts w:ascii="Source Sans Pro" w:hAnsi="Source Sans Pro" w:cstheme="minorHAnsi"/>
          <w:sz w:val="20"/>
          <w:szCs w:val="20"/>
        </w:rPr>
        <w:t>:</w:t>
      </w:r>
    </w:p>
    <w:p w14:paraId="239B1643" w14:textId="237163DD" w:rsidR="00264E83" w:rsidRDefault="00C534F9" w:rsidP="00264E83">
      <w:pPr>
        <w:pStyle w:val="Akapitzlist"/>
        <w:numPr>
          <w:ilvl w:val="0"/>
          <w:numId w:val="81"/>
        </w:numPr>
        <w:tabs>
          <w:tab w:val="left" w:pos="820"/>
        </w:tabs>
        <w:spacing w:line="260" w:lineRule="exact"/>
        <w:ind w:right="120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rozdziale XIX (przestępstwa przeciwko życiu i zdrowiu)</w:t>
      </w:r>
      <w:r w:rsidR="00264E83">
        <w:rPr>
          <w:rFonts w:ascii="Source Sans Pro" w:hAnsi="Source Sans Pro" w:cstheme="minorHAnsi"/>
          <w:sz w:val="20"/>
          <w:szCs w:val="20"/>
        </w:rPr>
        <w:t xml:space="preserve">, </w:t>
      </w:r>
      <w:r w:rsidRPr="00E34141">
        <w:rPr>
          <w:rFonts w:ascii="Source Sans Pro" w:hAnsi="Source Sans Pro" w:cstheme="minorHAnsi"/>
          <w:sz w:val="20"/>
          <w:szCs w:val="20"/>
        </w:rPr>
        <w:t>XXV (przestępstwa przeciwko wolności seksualnej)</w:t>
      </w:r>
      <w:r w:rsidR="00264E83">
        <w:rPr>
          <w:rFonts w:ascii="Source Sans Pro" w:hAnsi="Source Sans Pro" w:cstheme="minorHAnsi"/>
          <w:sz w:val="20"/>
          <w:szCs w:val="20"/>
        </w:rPr>
        <w:t>,</w:t>
      </w:r>
      <w:r w:rsidRPr="00E34141">
        <w:rPr>
          <w:rFonts w:ascii="Source Sans Pro" w:hAnsi="Source Sans Pro" w:cstheme="minorHAnsi"/>
          <w:sz w:val="20"/>
          <w:szCs w:val="20"/>
        </w:rPr>
        <w:t xml:space="preserve"> art. 189a (handel ludźmi) </w:t>
      </w:r>
      <w:r w:rsidR="001C496E">
        <w:rPr>
          <w:rFonts w:ascii="Source Sans Pro" w:hAnsi="Source Sans Pro" w:cstheme="minorHAnsi"/>
          <w:sz w:val="20"/>
          <w:szCs w:val="20"/>
        </w:rPr>
        <w:t xml:space="preserve">oraz </w:t>
      </w:r>
      <w:r w:rsidRPr="00E34141">
        <w:rPr>
          <w:rFonts w:ascii="Source Sans Pro" w:hAnsi="Source Sans Pro" w:cstheme="minorHAnsi"/>
          <w:sz w:val="20"/>
          <w:szCs w:val="20"/>
        </w:rPr>
        <w:t>art. 207 (znęcanie się) Kodeksu karnego</w:t>
      </w:r>
      <w:r w:rsidR="00264E83">
        <w:rPr>
          <w:rFonts w:ascii="Source Sans Pro" w:hAnsi="Source Sans Pro" w:cstheme="minorHAnsi"/>
          <w:sz w:val="20"/>
          <w:szCs w:val="20"/>
        </w:rPr>
        <w:t>,</w:t>
      </w:r>
    </w:p>
    <w:p w14:paraId="4BB5A2AB" w14:textId="7AD51B43" w:rsidR="00264E83" w:rsidRDefault="00C534F9" w:rsidP="00264E83">
      <w:pPr>
        <w:pStyle w:val="Akapitzlist"/>
        <w:numPr>
          <w:ilvl w:val="0"/>
          <w:numId w:val="81"/>
        </w:numPr>
        <w:tabs>
          <w:tab w:val="left" w:pos="820"/>
        </w:tabs>
        <w:spacing w:line="260" w:lineRule="exact"/>
        <w:ind w:right="120"/>
        <w:rPr>
          <w:rFonts w:ascii="Source Sans Pro" w:hAnsi="Source Sans Pro" w:cstheme="minorHAnsi"/>
          <w:sz w:val="20"/>
          <w:szCs w:val="20"/>
        </w:rPr>
      </w:pPr>
      <w:r w:rsidRPr="006F3AC0">
        <w:rPr>
          <w:rFonts w:ascii="Source Sans Pro" w:hAnsi="Source Sans Pro" w:cstheme="minorHAnsi"/>
          <w:sz w:val="20"/>
          <w:szCs w:val="20"/>
        </w:rPr>
        <w:t>ustawie z dnia 29 lipca 2005 r</w:t>
      </w:r>
      <w:r w:rsidR="00FC4D16" w:rsidRPr="006F3AC0">
        <w:rPr>
          <w:rFonts w:ascii="Source Sans Pro" w:hAnsi="Source Sans Pro" w:cstheme="minorHAnsi"/>
          <w:sz w:val="20"/>
          <w:szCs w:val="20"/>
        </w:rPr>
        <w:t xml:space="preserve">oku </w:t>
      </w:r>
      <w:r w:rsidRPr="006F3AC0">
        <w:rPr>
          <w:rFonts w:ascii="Source Sans Pro" w:hAnsi="Source Sans Pro" w:cstheme="minorHAnsi"/>
          <w:sz w:val="20"/>
          <w:szCs w:val="20"/>
        </w:rPr>
        <w:t>o przeciwdziałaniu narkomanii</w:t>
      </w:r>
      <w:r w:rsidR="00264E83">
        <w:rPr>
          <w:rFonts w:ascii="Source Sans Pro" w:hAnsi="Source Sans Pro" w:cstheme="minorHAnsi"/>
          <w:sz w:val="20"/>
          <w:szCs w:val="20"/>
        </w:rPr>
        <w:t>,</w:t>
      </w:r>
      <w:r w:rsidRPr="006F3AC0">
        <w:rPr>
          <w:rFonts w:ascii="Source Sans Pro" w:hAnsi="Source Sans Pro" w:cstheme="minorHAnsi"/>
          <w:sz w:val="20"/>
          <w:szCs w:val="20"/>
        </w:rPr>
        <w:t xml:space="preserve"> </w:t>
      </w:r>
    </w:p>
    <w:p w14:paraId="1572AE18" w14:textId="2C1A2FA4" w:rsidR="00AA6081" w:rsidRPr="006F3AC0" w:rsidRDefault="00264E83" w:rsidP="006F3AC0">
      <w:pPr>
        <w:pStyle w:val="Akapitzlist"/>
        <w:tabs>
          <w:tab w:val="left" w:pos="820"/>
        </w:tabs>
        <w:spacing w:line="260" w:lineRule="exact"/>
        <w:ind w:left="1830" w:right="120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 xml:space="preserve">- </w:t>
      </w:r>
      <w:r w:rsidR="00C534F9" w:rsidRPr="006F3AC0">
        <w:rPr>
          <w:rFonts w:ascii="Source Sans Pro" w:hAnsi="Source Sans Pro" w:cstheme="minorHAnsi"/>
          <w:sz w:val="20"/>
          <w:szCs w:val="20"/>
        </w:rPr>
        <w:t>lub za odpowiadające tym przestępstwom czyny zabronione określone w przepisach prawa obcego;</w:t>
      </w:r>
    </w:p>
    <w:p w14:paraId="6B8D88C9" w14:textId="56C6737A" w:rsidR="00AA6081" w:rsidRPr="00E34141" w:rsidRDefault="00C534F9" w:rsidP="006F3AC0">
      <w:pPr>
        <w:pStyle w:val="Akapitzlist"/>
        <w:numPr>
          <w:ilvl w:val="1"/>
          <w:numId w:val="30"/>
        </w:numPr>
        <w:tabs>
          <w:tab w:val="left" w:pos="820"/>
        </w:tabs>
        <w:spacing w:line="260" w:lineRule="exact"/>
        <w:ind w:left="1103" w:right="125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nie toczy się przeciwko mnie postępowanie przygotowawcze lub sądowe dotyczące przestępstw wskazanych w pkt 1.</w:t>
      </w:r>
    </w:p>
    <w:p w14:paraId="2FC57E75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469116A9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471F2829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15493C6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74B5D577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7ECB1B75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50E940A1" w14:textId="77777777" w:rsidR="00AA6081" w:rsidRPr="00E34141" w:rsidRDefault="00AA6081">
      <w:pPr>
        <w:pStyle w:val="Tekstpodstawowy"/>
        <w:ind w:left="0"/>
        <w:rPr>
          <w:rFonts w:ascii="Source Sans Pro" w:hAnsi="Source Sans Pro" w:cstheme="minorHAnsi"/>
          <w:sz w:val="20"/>
          <w:szCs w:val="20"/>
        </w:rPr>
      </w:pPr>
    </w:p>
    <w:p w14:paraId="190C96BE" w14:textId="77777777" w:rsidR="001C1014" w:rsidRDefault="001C1014" w:rsidP="001C1014">
      <w:pPr>
        <w:ind w:left="3600" w:firstLine="720"/>
        <w:jc w:val="center"/>
        <w:rPr>
          <w:rFonts w:ascii="Source Sans Pro" w:hAnsi="Source Sans Pro" w:cstheme="minorHAnsi"/>
          <w:sz w:val="20"/>
          <w:szCs w:val="20"/>
        </w:rPr>
      </w:pPr>
      <w:r>
        <w:rPr>
          <w:rFonts w:ascii="Source Sans Pro" w:hAnsi="Source Sans Pro" w:cstheme="minorHAnsi"/>
          <w:sz w:val="20"/>
          <w:szCs w:val="20"/>
        </w:rPr>
        <w:t>……………………………..</w:t>
      </w:r>
    </w:p>
    <w:p w14:paraId="73E64592" w14:textId="2840CA43" w:rsidR="00AA6081" w:rsidRPr="00E34141" w:rsidRDefault="001C496E" w:rsidP="006F3AC0">
      <w:pPr>
        <w:ind w:left="5760" w:firstLine="720"/>
        <w:rPr>
          <w:rFonts w:ascii="Source Sans Pro" w:hAnsi="Source Sans Pro" w:cstheme="minorHAnsi"/>
          <w:sz w:val="20"/>
          <w:szCs w:val="20"/>
        </w:rPr>
        <w:sectPr w:rsidR="00AA6081" w:rsidRPr="00E34141" w:rsidSect="00B80462">
          <w:pgSz w:w="11910" w:h="16840"/>
          <w:pgMar w:top="709" w:right="1300" w:bottom="1180" w:left="1320" w:header="0" w:footer="998" w:gutter="0"/>
          <w:cols w:space="708"/>
        </w:sectPr>
      </w:pPr>
      <w:r>
        <w:rPr>
          <w:rFonts w:ascii="Source Sans Pro" w:hAnsi="Source Sans Pro" w:cstheme="minorHAnsi"/>
          <w:sz w:val="20"/>
          <w:szCs w:val="20"/>
        </w:rPr>
        <w:t>p</w:t>
      </w:r>
      <w:r w:rsidR="001C1014">
        <w:rPr>
          <w:rFonts w:ascii="Source Sans Pro" w:hAnsi="Source Sans Pro" w:cstheme="minorHAnsi"/>
          <w:sz w:val="20"/>
          <w:szCs w:val="20"/>
        </w:rPr>
        <w:t>odpis</w:t>
      </w:r>
    </w:p>
    <w:p w14:paraId="6407EF18" w14:textId="48CDE676" w:rsidR="00AA6081" w:rsidRPr="00E34141" w:rsidRDefault="000474C5" w:rsidP="006F3AC0">
      <w:pPr>
        <w:spacing w:before="79"/>
        <w:ind w:right="112"/>
        <w:rPr>
          <w:rFonts w:ascii="Source Sans Pro" w:hAnsi="Source Sans Pro" w:cstheme="minorHAnsi"/>
          <w:iCs/>
          <w:sz w:val="20"/>
          <w:szCs w:val="20"/>
        </w:rPr>
      </w:pPr>
      <w:r w:rsidRPr="00E34141">
        <w:rPr>
          <w:rFonts w:ascii="Source Sans Pro" w:hAnsi="Source Sans Pro" w:cstheme="minorHAnsi"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B44B53" w:rsidRPr="00E34141">
        <w:rPr>
          <w:rFonts w:ascii="Source Sans Pro" w:hAnsi="Source Sans Pro" w:cstheme="minorHAnsi"/>
          <w:iCs/>
          <w:sz w:val="20"/>
          <w:szCs w:val="20"/>
        </w:rPr>
        <w:t>Załącznik</w:t>
      </w:r>
      <w:r w:rsidR="00B44B53" w:rsidRPr="00E34141">
        <w:rPr>
          <w:rFonts w:ascii="Source Sans Pro" w:hAnsi="Source Sans Pro" w:cstheme="minorHAnsi"/>
          <w:iCs/>
          <w:spacing w:val="-3"/>
          <w:sz w:val="20"/>
          <w:szCs w:val="20"/>
        </w:rPr>
        <w:t xml:space="preserve"> </w:t>
      </w:r>
      <w:r w:rsidR="00B44B53" w:rsidRPr="00E34141">
        <w:rPr>
          <w:rFonts w:ascii="Source Sans Pro" w:hAnsi="Source Sans Pro" w:cstheme="minorHAnsi"/>
          <w:iCs/>
          <w:sz w:val="20"/>
          <w:szCs w:val="20"/>
        </w:rPr>
        <w:t>nr</w:t>
      </w:r>
      <w:r w:rsidR="00B44B53" w:rsidRPr="00E34141">
        <w:rPr>
          <w:rFonts w:ascii="Source Sans Pro" w:hAnsi="Source Sans Pro" w:cstheme="minorHAnsi"/>
          <w:iCs/>
          <w:spacing w:val="-1"/>
          <w:sz w:val="20"/>
          <w:szCs w:val="20"/>
        </w:rPr>
        <w:t xml:space="preserve"> </w:t>
      </w:r>
      <w:r w:rsidR="00B44B53" w:rsidRPr="00E34141">
        <w:rPr>
          <w:rFonts w:ascii="Source Sans Pro" w:hAnsi="Source Sans Pro" w:cstheme="minorHAnsi"/>
          <w:iCs/>
          <w:spacing w:val="-10"/>
          <w:sz w:val="20"/>
          <w:szCs w:val="20"/>
        </w:rPr>
        <w:t>3</w:t>
      </w:r>
    </w:p>
    <w:p w14:paraId="18A10605" w14:textId="77777777" w:rsidR="00AA6081" w:rsidRPr="00E34141" w:rsidRDefault="00AA6081" w:rsidP="003713CF">
      <w:pPr>
        <w:ind w:left="363"/>
        <w:jc w:val="center"/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</w:pPr>
    </w:p>
    <w:p w14:paraId="194E7037" w14:textId="0989A64B" w:rsidR="00B44B53" w:rsidRPr="00E34141" w:rsidRDefault="00B44B53" w:rsidP="003618C9">
      <w:pPr>
        <w:jc w:val="center"/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</w:pPr>
      <w:r w:rsidRPr="00E34141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STANDARDY OCHRONY MAŁOLETNICH</w:t>
      </w:r>
    </w:p>
    <w:p w14:paraId="09EA2F39" w14:textId="0C678983" w:rsidR="00492453" w:rsidRDefault="00D75786" w:rsidP="003618C9">
      <w:pPr>
        <w:jc w:val="center"/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</w:pPr>
      <w:r w:rsidRPr="00E34141"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  <w:t>Wersja skrócona</w:t>
      </w:r>
      <w:bookmarkEnd w:id="0"/>
    </w:p>
    <w:p w14:paraId="4D12F6BD" w14:textId="77777777" w:rsidR="004B1E98" w:rsidRPr="00E34141" w:rsidRDefault="004B1E98" w:rsidP="003618C9">
      <w:pPr>
        <w:jc w:val="center"/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</w:pPr>
    </w:p>
    <w:p w14:paraId="7B132860" w14:textId="77777777" w:rsidR="003C2256" w:rsidRPr="00E34141" w:rsidRDefault="003C2256" w:rsidP="003C2256">
      <w:pPr>
        <w:ind w:left="363"/>
        <w:jc w:val="center"/>
        <w:rPr>
          <w:rFonts w:ascii="Source Sans Pro" w:eastAsiaTheme="minorHAnsi" w:hAnsi="Source Sans Pro" w:cstheme="minorHAnsi"/>
          <w:b/>
          <w:bCs/>
          <w:kern w:val="2"/>
          <w:sz w:val="20"/>
          <w:szCs w:val="20"/>
          <w14:ligatures w14:val="standardContextual"/>
        </w:rPr>
      </w:pPr>
    </w:p>
    <w:p w14:paraId="78225141" w14:textId="7176644E" w:rsidR="00492453" w:rsidRPr="00E34141" w:rsidRDefault="00492453" w:rsidP="003618C9">
      <w:pPr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Obowiązują </w:t>
      </w:r>
      <w:r w:rsidR="003618C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w 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………………………………………………………………………………………………………</w:t>
      </w:r>
      <w:r w:rsidR="003618C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…..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……</w:t>
      </w:r>
    </w:p>
    <w:p w14:paraId="6A0D67BD" w14:textId="77777777" w:rsidR="00492453" w:rsidRPr="00E34141" w:rsidRDefault="00492453" w:rsidP="00492453">
      <w:pPr>
        <w:spacing w:before="60"/>
        <w:ind w:right="902"/>
        <w:jc w:val="both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</w:p>
    <w:p w14:paraId="1F51B998" w14:textId="403FE298" w:rsidR="00492453" w:rsidRPr="00E34141" w:rsidRDefault="00492453" w:rsidP="006F3AC0">
      <w:pPr>
        <w:spacing w:before="60"/>
        <w:ind w:right="71"/>
        <w:jc w:val="both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Podstawa prawna: </w:t>
      </w:r>
      <w:r w:rsidR="00264E83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u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stawa z dnia 13 maja 2016 r. o przeciwdziałaniu zagrożeniom przestępczością </w:t>
      </w:r>
      <w:r w:rsidR="0091570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n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a</w:t>
      </w:r>
      <w:r w:rsidR="003618C9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</w:t>
      </w:r>
      <w:r w:rsidR="0091570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t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le </w:t>
      </w:r>
      <w:r w:rsidR="0091570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s</w:t>
      </w:r>
      <w:r w:rsidRPr="00E3414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eksualn</w:t>
      </w:r>
      <w:r w:rsidR="00711EE1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ym</w:t>
      </w:r>
      <w:r w:rsidR="00FB4A84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 i ochronie małoletnich</w:t>
      </w:r>
      <w:r w:rsidR="00915705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.</w:t>
      </w:r>
    </w:p>
    <w:p w14:paraId="1D49C055" w14:textId="77777777" w:rsidR="00492453" w:rsidRPr="00E34141" w:rsidRDefault="00492453" w:rsidP="003618C9">
      <w:pPr>
        <w:spacing w:before="60"/>
        <w:ind w:right="902"/>
        <w:rPr>
          <w:rFonts w:ascii="Source Sans Pro" w:hAnsi="Source Sans Pro" w:cstheme="minorHAnsi"/>
          <w:sz w:val="20"/>
          <w:szCs w:val="20"/>
        </w:rPr>
      </w:pPr>
    </w:p>
    <w:p w14:paraId="316434A0" w14:textId="77777777" w:rsidR="00492453" w:rsidRPr="00134D6D" w:rsidRDefault="00492453" w:rsidP="003618C9">
      <w:pPr>
        <w:shd w:val="clear" w:color="auto" w:fill="FFFFFF"/>
        <w:rPr>
          <w:rFonts w:ascii="Source Sans Pro" w:hAnsi="Source Sans Pro" w:cstheme="minorHAnsi"/>
          <w:sz w:val="20"/>
          <w:szCs w:val="20"/>
        </w:rPr>
      </w:pPr>
      <w:bookmarkStart w:id="23" w:name="_Hlk174022211"/>
      <w:r w:rsidRPr="00134D6D">
        <w:rPr>
          <w:rFonts w:ascii="Source Sans Pro" w:hAnsi="Source Sans Pro" w:cstheme="minorHAnsi"/>
          <w:sz w:val="20"/>
          <w:szCs w:val="20"/>
        </w:rPr>
        <w:t xml:space="preserve">Standardy Ochrony Małoletnich określają: </w:t>
      </w:r>
    </w:p>
    <w:p w14:paraId="6C43BD5B" w14:textId="77777777" w:rsidR="00492453" w:rsidRPr="00E34141" w:rsidRDefault="00492453" w:rsidP="003618C9">
      <w:pPr>
        <w:shd w:val="clear" w:color="auto" w:fill="FFFFFF"/>
        <w:rPr>
          <w:rFonts w:ascii="Source Sans Pro" w:hAnsi="Source Sans Pro" w:cstheme="minorHAnsi"/>
          <w:sz w:val="20"/>
          <w:szCs w:val="20"/>
        </w:rPr>
      </w:pPr>
    </w:p>
    <w:p w14:paraId="7DC44716" w14:textId="4BCC45C7" w:rsidR="00492453" w:rsidRPr="00134D6D" w:rsidRDefault="00492453" w:rsidP="006F3AC0">
      <w:pPr>
        <w:pStyle w:val="Akapitzlist"/>
        <w:widowControl/>
        <w:numPr>
          <w:ilvl w:val="0"/>
          <w:numId w:val="47"/>
        </w:numPr>
        <w:shd w:val="clear" w:color="auto" w:fill="FFFFFF"/>
        <w:autoSpaceDE/>
        <w:autoSpaceDN/>
        <w:spacing w:line="260" w:lineRule="exact"/>
        <w:ind w:left="284" w:hanging="284"/>
        <w:rPr>
          <w:rFonts w:ascii="Source Sans Pro" w:hAnsi="Source Sans Pro" w:cstheme="minorHAnsi"/>
          <w:b/>
          <w:bCs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>Zasady bezpiecznej rekrutacji:</w:t>
      </w:r>
    </w:p>
    <w:p w14:paraId="65AD642D" w14:textId="26606DCD" w:rsidR="00492453" w:rsidRPr="00E34141" w:rsidRDefault="00492453" w:rsidP="041B05E5">
      <w:pPr>
        <w:spacing w:line="260" w:lineRule="exact"/>
        <w:ind w:right="71"/>
        <w:jc w:val="both"/>
        <w:rPr>
          <w:rFonts w:ascii="Source Sans Pro" w:eastAsiaTheme="minorEastAsia" w:hAnsi="Source Sans Pro" w:cstheme="minorBidi"/>
          <w:kern w:val="2"/>
          <w:sz w:val="20"/>
          <w:szCs w:val="20"/>
          <w14:ligatures w14:val="standardContextual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Standardy spełniają wymogi </w:t>
      </w:r>
      <w:r w:rsidR="00915705">
        <w:rPr>
          <w:rFonts w:ascii="Source Sans Pro" w:hAnsi="Source Sans Pro" w:cstheme="minorHAnsi"/>
          <w:sz w:val="20"/>
          <w:szCs w:val="20"/>
        </w:rPr>
        <w:t>u</w:t>
      </w:r>
      <w:r w:rsidRPr="00E34141">
        <w:rPr>
          <w:rFonts w:ascii="Source Sans Pro" w:hAnsi="Source Sans Pro" w:cstheme="minorHAnsi"/>
          <w:sz w:val="20"/>
          <w:szCs w:val="20"/>
        </w:rPr>
        <w:t xml:space="preserve">stawy </w:t>
      </w:r>
      <w:r w:rsidR="00915705" w:rsidRPr="00061EE4">
        <w:rPr>
          <w:rFonts w:ascii="Source Sans Pro" w:hAnsi="Source Sans Pro" w:cstheme="minorHAnsi"/>
          <w:sz w:val="20"/>
          <w:szCs w:val="20"/>
        </w:rPr>
        <w:t xml:space="preserve">o przeciwdziałaniu zagrożeniom przestępczością na tle seksualnym </w:t>
      </w:r>
      <w:r w:rsidR="00FB4A84">
        <w:rPr>
          <w:rFonts w:ascii="Source Sans Pro" w:hAnsi="Source Sans Pro" w:cstheme="minorHAnsi"/>
          <w:sz w:val="20"/>
          <w:szCs w:val="20"/>
        </w:rPr>
        <w:br/>
      </w:r>
      <w:r w:rsidR="00915705" w:rsidRPr="006F3AC0">
        <w:rPr>
          <w:rFonts w:ascii="Source Sans Pro" w:hAnsi="Source Sans Pro" w:cstheme="minorHAnsi"/>
          <w:sz w:val="20"/>
          <w:szCs w:val="20"/>
        </w:rPr>
        <w:t>i ochronie małoletnich</w:t>
      </w:r>
      <w:r w:rsidR="00915705">
        <w:rPr>
          <w:rFonts w:ascii="Source Sans Pro" w:hAnsi="Source Sans Pro" w:cstheme="minorHAnsi"/>
          <w:sz w:val="20"/>
          <w:szCs w:val="20"/>
        </w:rPr>
        <w:t>.</w:t>
      </w:r>
      <w:r w:rsidR="00C17670">
        <w:rPr>
          <w:rFonts w:ascii="Source Sans Pro" w:eastAsiaTheme="minorEastAsia" w:hAnsi="Source Sans Pro" w:cstheme="minorBidi"/>
          <w:sz w:val="20"/>
          <w:szCs w:val="20"/>
        </w:rPr>
        <w:t xml:space="preserve"> </w:t>
      </w:r>
      <w:r w:rsidR="5ACA689B" w:rsidRPr="041B05E5">
        <w:rPr>
          <w:rFonts w:ascii="Source Sans Pro" w:eastAsiaTheme="minorEastAsia" w:hAnsi="Source Sans Pro" w:cstheme="minorBidi"/>
          <w:sz w:val="20"/>
          <w:szCs w:val="20"/>
        </w:rPr>
        <w:t>Personel</w:t>
      </w:r>
      <w:r w:rsidRPr="041B05E5">
        <w:rPr>
          <w:rFonts w:ascii="Source Sans Pro" w:eastAsiaTheme="minorEastAsia" w:hAnsi="Source Sans Pro" w:cstheme="minorBidi"/>
          <w:sz w:val="20"/>
          <w:szCs w:val="20"/>
        </w:rPr>
        <w:t xml:space="preserve"> Centrum Medycznego jest zobowiązany do zapoznania się ze </w:t>
      </w:r>
      <w:r w:rsidR="00CA16BF" w:rsidRPr="041B05E5">
        <w:rPr>
          <w:rFonts w:ascii="Source Sans Pro" w:eastAsiaTheme="minorEastAsia" w:hAnsi="Source Sans Pro" w:cstheme="minorBidi"/>
          <w:sz w:val="20"/>
          <w:szCs w:val="20"/>
        </w:rPr>
        <w:t>S</w:t>
      </w:r>
      <w:r w:rsidRPr="041B05E5">
        <w:rPr>
          <w:rFonts w:ascii="Source Sans Pro" w:eastAsiaTheme="minorEastAsia" w:hAnsi="Source Sans Pro" w:cstheme="minorBidi"/>
          <w:sz w:val="20"/>
          <w:szCs w:val="20"/>
        </w:rPr>
        <w:t>tandardami i do ich przestrzegania.</w:t>
      </w:r>
    </w:p>
    <w:bookmarkEnd w:id="23"/>
    <w:p w14:paraId="47E90331" w14:textId="77777777" w:rsidR="00492453" w:rsidRPr="00E34141" w:rsidRDefault="00492453" w:rsidP="006F3AC0">
      <w:pPr>
        <w:widowControl/>
        <w:shd w:val="clear" w:color="auto" w:fill="FFFFFF"/>
        <w:autoSpaceDE/>
        <w:autoSpaceDN/>
        <w:spacing w:line="260" w:lineRule="exact"/>
        <w:jc w:val="both"/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</w:pPr>
    </w:p>
    <w:p w14:paraId="512C3768" w14:textId="43F65314" w:rsidR="00492453" w:rsidRPr="00134D6D" w:rsidRDefault="00492453" w:rsidP="006F3AC0">
      <w:pPr>
        <w:pStyle w:val="Akapitzlist"/>
        <w:widowControl/>
        <w:numPr>
          <w:ilvl w:val="0"/>
          <w:numId w:val="47"/>
        </w:numPr>
        <w:shd w:val="clear" w:color="auto" w:fill="FFFFFF"/>
        <w:autoSpaceDE/>
        <w:autoSpaceDN/>
        <w:spacing w:line="260" w:lineRule="exact"/>
        <w:ind w:left="284" w:hanging="284"/>
        <w:rPr>
          <w:rFonts w:ascii="Source Sans Pro" w:hAnsi="Source Sans Pro" w:cstheme="minorHAnsi"/>
          <w:b/>
          <w:bCs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Zasady bezpiecznych relacji między </w:t>
      </w:r>
      <w:r w:rsidR="00FB4A84" w:rsidRPr="00134D6D">
        <w:rPr>
          <w:rFonts w:ascii="Source Sans Pro" w:hAnsi="Source Sans Pro" w:cstheme="minorHAnsi"/>
          <w:b/>
          <w:bCs/>
          <w:sz w:val="20"/>
          <w:szCs w:val="20"/>
        </w:rPr>
        <w:t>m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ałoletnim a </w:t>
      </w:r>
      <w:r w:rsidR="00FB4A84" w:rsidRPr="00134D6D">
        <w:rPr>
          <w:rFonts w:ascii="Source Sans Pro" w:hAnsi="Source Sans Pro" w:cstheme="minorHAnsi"/>
          <w:b/>
          <w:bCs/>
          <w:sz w:val="20"/>
          <w:szCs w:val="20"/>
        </w:rPr>
        <w:t>p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>ersonelem:</w:t>
      </w:r>
    </w:p>
    <w:p w14:paraId="165386CA" w14:textId="4ABF5A1F" w:rsidR="00492453" w:rsidRPr="00E34141" w:rsidRDefault="00492453" w:rsidP="006F3AC0">
      <w:pPr>
        <w:widowControl/>
        <w:shd w:val="clear" w:color="auto" w:fill="FFFFFF"/>
        <w:autoSpaceDE/>
        <w:autoSpaceDN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Standardy zawierają zbiór zasad zapewniających bezpieczne relacje między </w:t>
      </w:r>
      <w:r w:rsidR="00FB4A84">
        <w:rPr>
          <w:rFonts w:ascii="Source Sans Pro" w:hAnsi="Source Sans Pro" w:cstheme="minorHAnsi"/>
          <w:sz w:val="20"/>
          <w:szCs w:val="20"/>
        </w:rPr>
        <w:t>m</w:t>
      </w:r>
      <w:r w:rsidRPr="00E34141">
        <w:rPr>
          <w:rFonts w:ascii="Source Sans Pro" w:hAnsi="Source Sans Pro" w:cstheme="minorHAnsi"/>
          <w:sz w:val="20"/>
          <w:szCs w:val="20"/>
        </w:rPr>
        <w:t xml:space="preserve">ałoletnim, a </w:t>
      </w:r>
      <w:r w:rsidR="00FB4A84">
        <w:rPr>
          <w:rFonts w:ascii="Source Sans Pro" w:hAnsi="Source Sans Pro" w:cstheme="minorHAnsi"/>
          <w:sz w:val="20"/>
          <w:szCs w:val="20"/>
        </w:rPr>
        <w:t>p</w:t>
      </w:r>
      <w:r w:rsidRPr="00E34141">
        <w:rPr>
          <w:rFonts w:ascii="Source Sans Pro" w:hAnsi="Source Sans Pro" w:cstheme="minorHAnsi"/>
          <w:sz w:val="20"/>
          <w:szCs w:val="20"/>
        </w:rPr>
        <w:t xml:space="preserve">ersonelem Centrum Medycznego, opartych na budowaniu wzajemnego zaufania. Standardy określają szczegółowo jakie formy </w:t>
      </w:r>
      <w:proofErr w:type="spellStart"/>
      <w:r w:rsidRPr="00E34141">
        <w:rPr>
          <w:rFonts w:ascii="Source Sans Pro" w:hAnsi="Source Sans Pro" w:cstheme="minorHAnsi"/>
          <w:sz w:val="20"/>
          <w:szCs w:val="20"/>
        </w:rPr>
        <w:t>zachowań</w:t>
      </w:r>
      <w:proofErr w:type="spellEnd"/>
      <w:r w:rsidRPr="00E34141">
        <w:rPr>
          <w:rFonts w:ascii="Source Sans Pro" w:hAnsi="Source Sans Pro" w:cstheme="minorHAnsi"/>
          <w:sz w:val="20"/>
          <w:szCs w:val="20"/>
        </w:rPr>
        <w:t xml:space="preserve"> wobec </w:t>
      </w:r>
      <w:r w:rsidR="00FB4A84">
        <w:rPr>
          <w:rFonts w:ascii="Source Sans Pro" w:hAnsi="Source Sans Pro" w:cstheme="minorHAnsi"/>
          <w:sz w:val="20"/>
          <w:szCs w:val="20"/>
        </w:rPr>
        <w:t>m</w:t>
      </w:r>
      <w:r w:rsidRPr="00E34141">
        <w:rPr>
          <w:rFonts w:ascii="Source Sans Pro" w:hAnsi="Source Sans Pro" w:cstheme="minorHAnsi"/>
          <w:sz w:val="20"/>
          <w:szCs w:val="20"/>
        </w:rPr>
        <w:t>ałoletnich są niedozwolone.</w:t>
      </w:r>
    </w:p>
    <w:p w14:paraId="1D66B82B" w14:textId="77777777" w:rsidR="00492453" w:rsidRPr="00E34141" w:rsidRDefault="00492453" w:rsidP="006F3AC0">
      <w:pPr>
        <w:widowControl/>
        <w:shd w:val="clear" w:color="auto" w:fill="FFFFFF"/>
        <w:autoSpaceDE/>
        <w:autoSpaceDN/>
        <w:spacing w:line="260" w:lineRule="exact"/>
        <w:jc w:val="both"/>
        <w:rPr>
          <w:rFonts w:ascii="Source Sans Pro" w:hAnsi="Source Sans Pro" w:cstheme="minorHAnsi"/>
          <w:sz w:val="20"/>
          <w:szCs w:val="20"/>
        </w:rPr>
      </w:pPr>
    </w:p>
    <w:p w14:paraId="6CBABCBC" w14:textId="31EA8167" w:rsidR="00492453" w:rsidRPr="003618C9" w:rsidRDefault="00492453" w:rsidP="00061EE4">
      <w:pPr>
        <w:pStyle w:val="Akapitzlist"/>
        <w:widowControl/>
        <w:numPr>
          <w:ilvl w:val="0"/>
          <w:numId w:val="47"/>
        </w:numPr>
        <w:shd w:val="clear" w:color="auto" w:fill="FFFFFF"/>
        <w:tabs>
          <w:tab w:val="left" w:pos="284"/>
        </w:tabs>
        <w:autoSpaceDE/>
        <w:autoSpaceDN/>
        <w:spacing w:line="260" w:lineRule="exact"/>
        <w:ind w:left="0" w:firstLine="0"/>
        <w:rPr>
          <w:rFonts w:ascii="Source Sans Pro" w:hAnsi="Source Sans Pro" w:cstheme="minorHAnsi"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Procedurę interwencji w sytuacji podejrzenia krzywdzenia </w:t>
      </w:r>
      <w:r w:rsidR="00FB4A84" w:rsidRPr="00134D6D">
        <w:rPr>
          <w:rFonts w:ascii="Source Sans Pro" w:hAnsi="Source Sans Pro" w:cstheme="minorHAnsi"/>
          <w:b/>
          <w:bCs/>
          <w:sz w:val="20"/>
          <w:szCs w:val="20"/>
        </w:rPr>
        <w:t>m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>ałoletniego/pozyskania wiedzy o krzywdzeniu:</w:t>
      </w:r>
      <w:r w:rsidR="003618C9"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 </w:t>
      </w:r>
      <w:r w:rsidR="00025D99">
        <w:rPr>
          <w:rFonts w:ascii="Source Sans Pro" w:hAnsi="Source Sans Pro" w:cstheme="minorHAnsi"/>
          <w:sz w:val="20"/>
          <w:szCs w:val="20"/>
        </w:rPr>
        <w:br/>
      </w:r>
      <w:r w:rsidRPr="003618C9">
        <w:rPr>
          <w:rFonts w:ascii="Source Sans Pro" w:hAnsi="Source Sans Pro" w:cstheme="minorHAnsi"/>
          <w:sz w:val="20"/>
          <w:szCs w:val="20"/>
        </w:rPr>
        <w:t xml:space="preserve">Personel jest zobowiązany do natychmiastowego zawiadomienia uprawnionych organów i podjęcia działań mających na celu ochronę </w:t>
      </w:r>
      <w:r w:rsidR="00FB4A84">
        <w:rPr>
          <w:rFonts w:ascii="Source Sans Pro" w:hAnsi="Source Sans Pro" w:cstheme="minorHAnsi"/>
          <w:sz w:val="20"/>
          <w:szCs w:val="20"/>
        </w:rPr>
        <w:t>m</w:t>
      </w:r>
      <w:r w:rsidRPr="003618C9">
        <w:rPr>
          <w:rFonts w:ascii="Source Sans Pro" w:hAnsi="Source Sans Pro" w:cstheme="minorHAnsi"/>
          <w:sz w:val="20"/>
          <w:szCs w:val="20"/>
        </w:rPr>
        <w:t>ałoletnich.</w:t>
      </w:r>
      <w:r w:rsidR="000900E3">
        <w:rPr>
          <w:rFonts w:ascii="Source Sans Pro" w:hAnsi="Source Sans Pro" w:cstheme="minorHAnsi"/>
          <w:sz w:val="20"/>
          <w:szCs w:val="20"/>
        </w:rPr>
        <w:t xml:space="preserve"> </w:t>
      </w:r>
      <w:r w:rsidRPr="003618C9">
        <w:rPr>
          <w:rFonts w:ascii="Source Sans Pro" w:hAnsi="Source Sans Pro" w:cstheme="minorHAnsi"/>
          <w:sz w:val="20"/>
          <w:szCs w:val="20"/>
        </w:rPr>
        <w:t>Standardy zawierają informację o ogólnopolskich telefonach pomocy dla osób</w:t>
      </w:r>
      <w:r w:rsidR="003618C9" w:rsidRPr="003618C9">
        <w:rPr>
          <w:rFonts w:ascii="Source Sans Pro" w:hAnsi="Source Sans Pro" w:cstheme="minorHAnsi"/>
          <w:sz w:val="20"/>
          <w:szCs w:val="20"/>
        </w:rPr>
        <w:t xml:space="preserve"> </w:t>
      </w:r>
      <w:r w:rsidRPr="003618C9">
        <w:rPr>
          <w:rFonts w:ascii="Source Sans Pro" w:hAnsi="Source Sans Pro" w:cstheme="minorHAnsi"/>
          <w:sz w:val="20"/>
          <w:szCs w:val="20"/>
        </w:rPr>
        <w:t>pokrzywdzonych przestępstwami oraz przemocą w rodzinie</w:t>
      </w:r>
      <w:r w:rsidR="000900E3">
        <w:rPr>
          <w:rFonts w:ascii="Source Sans Pro" w:hAnsi="Source Sans Pro" w:cstheme="minorHAnsi"/>
          <w:sz w:val="20"/>
          <w:szCs w:val="20"/>
        </w:rPr>
        <w:t>:</w:t>
      </w:r>
    </w:p>
    <w:p w14:paraId="050D12B5" w14:textId="77777777" w:rsidR="00264E83" w:rsidRDefault="00264E83" w:rsidP="00134D6D">
      <w:pPr>
        <w:pStyle w:val="Bezodstpw"/>
        <w:numPr>
          <w:ilvl w:val="0"/>
          <w:numId w:val="82"/>
        </w:numPr>
        <w:spacing w:line="260" w:lineRule="exact"/>
        <w:ind w:left="851"/>
        <w:jc w:val="both"/>
        <w:rPr>
          <w:rFonts w:ascii="Source Sans Pro" w:hAnsi="Source Sans Pro" w:cstheme="minorHAnsi"/>
          <w:sz w:val="20"/>
          <w:szCs w:val="20"/>
        </w:rPr>
      </w:pPr>
      <w:r w:rsidRPr="0065574E">
        <w:rPr>
          <w:rFonts w:ascii="Source Sans Pro" w:hAnsi="Source Sans Pro" w:cstheme="minorHAnsi"/>
          <w:sz w:val="20"/>
          <w:szCs w:val="20"/>
        </w:rPr>
        <w:t>ogólnopolski telefon dla osób pokrzywdzonych przestępstwem</w:t>
      </w:r>
      <w:r>
        <w:rPr>
          <w:rFonts w:ascii="Source Sans Pro" w:hAnsi="Source Sans Pro" w:cstheme="minorHAnsi"/>
          <w:sz w:val="20"/>
          <w:szCs w:val="20"/>
        </w:rPr>
        <w:t>:</w:t>
      </w:r>
      <w:r w:rsidRPr="0065574E">
        <w:rPr>
          <w:rFonts w:ascii="Source Sans Pro" w:hAnsi="Source Sans Pro" w:cstheme="minorHAnsi"/>
          <w:sz w:val="20"/>
          <w:szCs w:val="20"/>
        </w:rPr>
        <w:t xml:space="preserve"> +48 222 309</w:t>
      </w:r>
      <w:r>
        <w:rPr>
          <w:rFonts w:ascii="Source Sans Pro" w:hAnsi="Source Sans Pro" w:cstheme="minorHAnsi"/>
          <w:sz w:val="20"/>
          <w:szCs w:val="20"/>
        </w:rPr>
        <w:t> </w:t>
      </w:r>
      <w:r w:rsidRPr="0065574E">
        <w:rPr>
          <w:rFonts w:ascii="Source Sans Pro" w:hAnsi="Source Sans Pro" w:cstheme="minorHAnsi"/>
          <w:sz w:val="20"/>
          <w:szCs w:val="20"/>
        </w:rPr>
        <w:t>900;</w:t>
      </w:r>
    </w:p>
    <w:p w14:paraId="3E9943E5" w14:textId="77777777" w:rsidR="00264E83" w:rsidRDefault="00264E83" w:rsidP="00134D6D">
      <w:pPr>
        <w:pStyle w:val="Bezodstpw"/>
        <w:numPr>
          <w:ilvl w:val="0"/>
          <w:numId w:val="82"/>
        </w:numPr>
        <w:spacing w:line="260" w:lineRule="exact"/>
        <w:ind w:left="851"/>
        <w:jc w:val="both"/>
        <w:rPr>
          <w:rFonts w:ascii="Source Sans Pro" w:hAnsi="Source Sans Pro" w:cstheme="minorHAnsi"/>
          <w:sz w:val="20"/>
          <w:szCs w:val="20"/>
        </w:rPr>
      </w:pPr>
      <w:r w:rsidRPr="00264E83">
        <w:rPr>
          <w:rFonts w:ascii="Source Sans Pro" w:hAnsi="Source Sans Pro" w:cstheme="minorHAnsi"/>
          <w:sz w:val="20"/>
          <w:szCs w:val="20"/>
        </w:rPr>
        <w:t>Ogólnopolskie Pogotowie dla Ofiar Przemocy w Rodzinie „Niebieska Linia”: + 48 800 120</w:t>
      </w:r>
      <w:r>
        <w:rPr>
          <w:rFonts w:ascii="Source Sans Pro" w:hAnsi="Source Sans Pro" w:cstheme="minorHAnsi"/>
          <w:sz w:val="20"/>
          <w:szCs w:val="20"/>
        </w:rPr>
        <w:t> </w:t>
      </w:r>
      <w:r w:rsidRPr="00264E83">
        <w:rPr>
          <w:rFonts w:ascii="Source Sans Pro" w:hAnsi="Source Sans Pro" w:cstheme="minorHAnsi"/>
          <w:sz w:val="20"/>
          <w:szCs w:val="20"/>
        </w:rPr>
        <w:t>002;</w:t>
      </w:r>
    </w:p>
    <w:p w14:paraId="0F6478B3" w14:textId="468D87A3" w:rsidR="00264E83" w:rsidRPr="00264E83" w:rsidRDefault="00264E83" w:rsidP="00134D6D">
      <w:pPr>
        <w:pStyle w:val="Bezodstpw"/>
        <w:numPr>
          <w:ilvl w:val="0"/>
          <w:numId w:val="82"/>
        </w:numPr>
        <w:spacing w:line="260" w:lineRule="exact"/>
        <w:ind w:left="851"/>
        <w:jc w:val="both"/>
        <w:rPr>
          <w:rFonts w:ascii="Source Sans Pro" w:hAnsi="Source Sans Pro" w:cstheme="minorHAnsi"/>
          <w:sz w:val="20"/>
          <w:szCs w:val="20"/>
        </w:rPr>
      </w:pPr>
      <w:r w:rsidRPr="00264E83">
        <w:rPr>
          <w:rFonts w:ascii="Source Sans Pro" w:hAnsi="Source Sans Pro" w:cstheme="minorHAnsi"/>
          <w:sz w:val="20"/>
          <w:szCs w:val="20"/>
        </w:rPr>
        <w:t>telefon zaufania dla Dzieci i Młodzieży: 116 111.</w:t>
      </w:r>
    </w:p>
    <w:p w14:paraId="74F2087E" w14:textId="77777777" w:rsidR="00264E83" w:rsidRPr="00E34141" w:rsidRDefault="00264E83" w:rsidP="00061EE4">
      <w:pPr>
        <w:pStyle w:val="Bezodstpw"/>
        <w:ind w:left="1083"/>
        <w:jc w:val="both"/>
        <w:rPr>
          <w:rFonts w:ascii="Source Sans Pro" w:eastAsia="Times New Roman" w:hAnsi="Source Sans Pro" w:cstheme="minorHAnsi"/>
          <w:kern w:val="0"/>
          <w:sz w:val="20"/>
          <w:szCs w:val="20"/>
          <w14:ligatures w14:val="none"/>
        </w:rPr>
      </w:pPr>
    </w:p>
    <w:p w14:paraId="52E7628C" w14:textId="3C5450AE" w:rsidR="00492453" w:rsidRPr="00134D6D" w:rsidRDefault="00492453" w:rsidP="00061EE4">
      <w:pPr>
        <w:pStyle w:val="Akapitzlist"/>
        <w:widowControl/>
        <w:numPr>
          <w:ilvl w:val="0"/>
          <w:numId w:val="47"/>
        </w:numPr>
        <w:shd w:val="clear" w:color="auto" w:fill="FFFFFF"/>
        <w:autoSpaceDE/>
        <w:autoSpaceDN/>
        <w:ind w:left="284" w:hanging="284"/>
        <w:rPr>
          <w:rFonts w:ascii="Source Sans Pro" w:hAnsi="Source Sans Pro" w:cstheme="minorHAnsi"/>
          <w:b/>
          <w:bCs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Procedurę składania zawiadomień o przestępstwach na szkodę </w:t>
      </w:r>
      <w:r w:rsidR="00FB4A84" w:rsidRPr="00134D6D">
        <w:rPr>
          <w:rFonts w:ascii="Source Sans Pro" w:hAnsi="Source Sans Pro" w:cstheme="minorHAnsi"/>
          <w:b/>
          <w:bCs/>
          <w:sz w:val="20"/>
          <w:szCs w:val="20"/>
        </w:rPr>
        <w:t>m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>ałoletniego:</w:t>
      </w:r>
    </w:p>
    <w:p w14:paraId="04995E95" w14:textId="43749FA6" w:rsidR="00492453" w:rsidRPr="00E34141" w:rsidRDefault="00492453" w:rsidP="00061EE4">
      <w:pPr>
        <w:widowControl/>
        <w:shd w:val="clear" w:color="auto" w:fill="FFFFFF"/>
        <w:autoSpaceDE/>
        <w:autoSpaceDN/>
        <w:jc w:val="both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W Standardach wskazane są osoby uprawnione do zainicjowania procedury Niebieskiej Karty i zawiadamiania uprawnionych organów. </w:t>
      </w:r>
    </w:p>
    <w:p w14:paraId="0ACE35B3" w14:textId="77777777" w:rsidR="00492453" w:rsidRPr="00E34141" w:rsidRDefault="00492453" w:rsidP="00061EE4">
      <w:pPr>
        <w:pStyle w:val="Bezodstpw"/>
        <w:ind w:left="1440"/>
        <w:jc w:val="both"/>
        <w:rPr>
          <w:rStyle w:val="Hipercze"/>
          <w:rFonts w:ascii="Source Sans Pro" w:hAnsi="Source Sans Pro" w:cstheme="minorHAnsi"/>
          <w:spacing w:val="-2"/>
          <w:kern w:val="0"/>
          <w:sz w:val="20"/>
          <w:szCs w:val="20"/>
          <w14:ligatures w14:val="none"/>
        </w:rPr>
      </w:pPr>
    </w:p>
    <w:p w14:paraId="23EED704" w14:textId="171CD3ED" w:rsidR="00492453" w:rsidRPr="00134D6D" w:rsidRDefault="00492453" w:rsidP="00061EE4">
      <w:pPr>
        <w:pStyle w:val="Akapitzlist"/>
        <w:widowControl/>
        <w:numPr>
          <w:ilvl w:val="0"/>
          <w:numId w:val="47"/>
        </w:numPr>
        <w:shd w:val="clear" w:color="auto" w:fill="FFFFFF"/>
        <w:autoSpaceDE/>
        <w:autoSpaceDN/>
        <w:ind w:left="284" w:hanging="284"/>
        <w:rPr>
          <w:rFonts w:ascii="Source Sans Pro" w:hAnsi="Source Sans Pro" w:cstheme="minorHAnsi"/>
          <w:b/>
          <w:bCs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Proces szkoleń </w:t>
      </w:r>
      <w:r w:rsidR="00FB4A84" w:rsidRPr="00134D6D">
        <w:rPr>
          <w:rFonts w:ascii="Source Sans Pro" w:hAnsi="Source Sans Pro" w:cstheme="minorHAnsi"/>
          <w:b/>
          <w:bCs/>
          <w:sz w:val="20"/>
          <w:szCs w:val="20"/>
        </w:rPr>
        <w:t>p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>ersonelu:</w:t>
      </w:r>
    </w:p>
    <w:p w14:paraId="3BBBC318" w14:textId="5C611EA6" w:rsidR="00492453" w:rsidRPr="00E34141" w:rsidRDefault="00492453" w:rsidP="00061EE4">
      <w:pPr>
        <w:widowControl/>
        <w:shd w:val="clear" w:color="auto" w:fill="FFFFFF"/>
        <w:autoSpaceDE/>
        <w:autoSpaceDN/>
        <w:jc w:val="both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Wszyscy pracownicy Centrum Medycznego posiadają niezbędną wiedzę w zakresie obowiązujących Standardów i odbywają cykliczne szkolenia przypominające.</w:t>
      </w:r>
      <w:r w:rsidR="00FE32DF">
        <w:rPr>
          <w:rFonts w:ascii="Source Sans Pro" w:hAnsi="Source Sans Pro" w:cstheme="minorHAnsi"/>
          <w:sz w:val="20"/>
          <w:szCs w:val="20"/>
        </w:rPr>
        <w:t xml:space="preserve"> </w:t>
      </w:r>
      <w:r w:rsidRPr="00E34141">
        <w:rPr>
          <w:rFonts w:ascii="Source Sans Pro" w:hAnsi="Source Sans Pro" w:cstheme="minorHAnsi"/>
          <w:sz w:val="20"/>
          <w:szCs w:val="20"/>
        </w:rPr>
        <w:t xml:space="preserve">Za prawidłowe realizowanie </w:t>
      </w:r>
      <w:r w:rsidR="00915705">
        <w:rPr>
          <w:rFonts w:ascii="Source Sans Pro" w:hAnsi="Source Sans Pro" w:cstheme="minorHAnsi"/>
          <w:sz w:val="20"/>
          <w:szCs w:val="20"/>
        </w:rPr>
        <w:t>S</w:t>
      </w:r>
      <w:r w:rsidRPr="00E34141">
        <w:rPr>
          <w:rFonts w:ascii="Source Sans Pro" w:hAnsi="Source Sans Pro" w:cstheme="minorHAnsi"/>
          <w:sz w:val="20"/>
          <w:szCs w:val="20"/>
        </w:rPr>
        <w:t xml:space="preserve">tandardów i ich monitorowanie odpowiedzialne jest </w:t>
      </w:r>
      <w:r w:rsidR="000A24D6">
        <w:rPr>
          <w:rFonts w:ascii="Source Sans Pro" w:hAnsi="Source Sans Pro" w:cstheme="minorHAnsi"/>
          <w:sz w:val="20"/>
          <w:szCs w:val="20"/>
        </w:rPr>
        <w:t>k</w:t>
      </w:r>
      <w:r w:rsidRPr="00E34141">
        <w:rPr>
          <w:rFonts w:ascii="Source Sans Pro" w:hAnsi="Source Sans Pro" w:cstheme="minorHAnsi"/>
          <w:sz w:val="20"/>
          <w:szCs w:val="20"/>
        </w:rPr>
        <w:t>ierownictwo Centrum Medycznego.</w:t>
      </w:r>
    </w:p>
    <w:p w14:paraId="2D383B66" w14:textId="77777777" w:rsidR="00492453" w:rsidRPr="00E34141" w:rsidRDefault="00492453" w:rsidP="00061EE4">
      <w:pPr>
        <w:widowControl/>
        <w:shd w:val="clear" w:color="auto" w:fill="FFFFFF"/>
        <w:tabs>
          <w:tab w:val="left" w:pos="284"/>
        </w:tabs>
        <w:autoSpaceDE/>
        <w:autoSpaceDN/>
        <w:jc w:val="both"/>
        <w:rPr>
          <w:rFonts w:ascii="Source Sans Pro" w:hAnsi="Source Sans Pro" w:cstheme="minorHAnsi"/>
          <w:sz w:val="20"/>
          <w:szCs w:val="20"/>
        </w:rPr>
      </w:pPr>
    </w:p>
    <w:p w14:paraId="468D401C" w14:textId="51E2E187" w:rsidR="00FB4A84" w:rsidRPr="00134D6D" w:rsidRDefault="00492453" w:rsidP="00061EE4">
      <w:pPr>
        <w:pStyle w:val="Akapitzlist"/>
        <w:widowControl/>
        <w:numPr>
          <w:ilvl w:val="0"/>
          <w:numId w:val="47"/>
        </w:numPr>
        <w:shd w:val="clear" w:color="auto" w:fill="FFFFFF"/>
        <w:tabs>
          <w:tab w:val="left" w:pos="284"/>
        </w:tabs>
        <w:autoSpaceDE/>
        <w:autoSpaceDN/>
        <w:ind w:left="0" w:firstLine="0"/>
        <w:rPr>
          <w:rFonts w:ascii="Source Sans Pro" w:hAnsi="Source Sans Pro" w:cstheme="minorHAnsi"/>
          <w:b/>
          <w:bCs/>
          <w:sz w:val="20"/>
          <w:szCs w:val="20"/>
        </w:rPr>
      </w:pPr>
      <w:r w:rsidRPr="00134D6D">
        <w:rPr>
          <w:rFonts w:ascii="Source Sans Pro" w:hAnsi="Source Sans Pro" w:cstheme="minorHAnsi"/>
          <w:b/>
          <w:bCs/>
          <w:sz w:val="20"/>
          <w:szCs w:val="20"/>
        </w:rPr>
        <w:t>Zasady</w:t>
      </w:r>
      <w:r w:rsidR="001C1014" w:rsidRPr="00134D6D">
        <w:rPr>
          <w:rFonts w:ascii="Source Sans Pro" w:hAnsi="Source Sans Pro" w:cstheme="minorHAnsi"/>
          <w:b/>
          <w:bCs/>
          <w:sz w:val="20"/>
          <w:szCs w:val="20"/>
        </w:rPr>
        <w:t xml:space="preserve"> </w:t>
      </w:r>
      <w:r w:rsidRPr="00134D6D">
        <w:rPr>
          <w:rFonts w:ascii="Source Sans Pro" w:hAnsi="Source Sans Pro" w:cstheme="minorHAnsi"/>
          <w:b/>
          <w:bCs/>
          <w:sz w:val="20"/>
          <w:szCs w:val="20"/>
        </w:rPr>
        <w:t>ochrony wizerunku Małoletnich</w:t>
      </w:r>
      <w:r w:rsidR="00915705" w:rsidRPr="00134D6D">
        <w:rPr>
          <w:rFonts w:ascii="Source Sans Pro" w:hAnsi="Source Sans Pro" w:cstheme="minorHAnsi"/>
          <w:b/>
          <w:bCs/>
          <w:sz w:val="20"/>
          <w:szCs w:val="20"/>
        </w:rPr>
        <w:t>:</w:t>
      </w:r>
    </w:p>
    <w:p w14:paraId="2809B3D1" w14:textId="13B0521B" w:rsidR="00492453" w:rsidRDefault="00492453" w:rsidP="00061EE4">
      <w:pPr>
        <w:pStyle w:val="Akapitzlist"/>
        <w:widowControl/>
        <w:shd w:val="clear" w:color="auto" w:fill="FFFFFF"/>
        <w:tabs>
          <w:tab w:val="left" w:pos="284"/>
        </w:tabs>
        <w:autoSpaceDE/>
        <w:autoSpaceDN/>
        <w:ind w:left="0"/>
        <w:rPr>
          <w:rFonts w:ascii="Source Sans Pro" w:hAnsi="Source Sans Pro" w:cstheme="minorHAnsi"/>
          <w:sz w:val="20"/>
          <w:szCs w:val="20"/>
        </w:rPr>
      </w:pPr>
      <w:r w:rsidRPr="00FB4A84">
        <w:rPr>
          <w:rFonts w:ascii="Source Sans Pro" w:hAnsi="Source Sans Pro" w:cstheme="minorHAnsi"/>
          <w:sz w:val="20"/>
          <w:szCs w:val="20"/>
        </w:rPr>
        <w:t xml:space="preserve">Centrum Medyczne uznając prawo </w:t>
      </w:r>
      <w:r w:rsidR="00FB4A84" w:rsidRPr="00FB4A84">
        <w:rPr>
          <w:rFonts w:ascii="Source Sans Pro" w:hAnsi="Source Sans Pro" w:cstheme="minorHAnsi"/>
          <w:sz w:val="20"/>
          <w:szCs w:val="20"/>
        </w:rPr>
        <w:t>m</w:t>
      </w:r>
      <w:r w:rsidRPr="00FB4A84">
        <w:rPr>
          <w:rFonts w:ascii="Source Sans Pro" w:hAnsi="Source Sans Pro" w:cstheme="minorHAnsi"/>
          <w:sz w:val="20"/>
          <w:szCs w:val="20"/>
        </w:rPr>
        <w:t xml:space="preserve">ałoletniego do prywatności i ochrony dóbr osobistych, zapewnia ochronę wizerunku Małoletniego i najwyższe standardy ochrony danych osobowych </w:t>
      </w:r>
      <w:r w:rsidR="00FB4A84" w:rsidRPr="00FB4A84">
        <w:rPr>
          <w:rFonts w:ascii="Source Sans Pro" w:hAnsi="Source Sans Pro" w:cstheme="minorHAnsi"/>
          <w:sz w:val="20"/>
          <w:szCs w:val="20"/>
        </w:rPr>
        <w:t>m</w:t>
      </w:r>
      <w:r w:rsidRPr="00FB4A84">
        <w:rPr>
          <w:rFonts w:ascii="Source Sans Pro" w:hAnsi="Source Sans Pro" w:cstheme="minorHAnsi"/>
          <w:sz w:val="20"/>
          <w:szCs w:val="20"/>
        </w:rPr>
        <w:t>ałoletnich na zasadach określonych w Rozporządzeniu R</w:t>
      </w:r>
      <w:r w:rsidR="003625CD" w:rsidRPr="00FB4A84">
        <w:rPr>
          <w:rFonts w:ascii="Source Sans Pro" w:hAnsi="Source Sans Pro" w:cstheme="minorHAnsi"/>
          <w:sz w:val="20"/>
          <w:szCs w:val="20"/>
        </w:rPr>
        <w:t>ODO</w:t>
      </w:r>
      <w:r w:rsidRPr="00FB4A84">
        <w:rPr>
          <w:rFonts w:ascii="Source Sans Pro" w:hAnsi="Source Sans Pro" w:cstheme="minorHAnsi"/>
          <w:sz w:val="20"/>
          <w:szCs w:val="20"/>
        </w:rPr>
        <w:t xml:space="preserve"> 2016/679.</w:t>
      </w:r>
    </w:p>
    <w:p w14:paraId="7179B862" w14:textId="77777777" w:rsidR="00FE32DF" w:rsidRDefault="00FE32DF" w:rsidP="00061EE4">
      <w:pPr>
        <w:pStyle w:val="Akapitzlist"/>
        <w:widowControl/>
        <w:shd w:val="clear" w:color="auto" w:fill="FFFFFF"/>
        <w:tabs>
          <w:tab w:val="left" w:pos="284"/>
        </w:tabs>
        <w:autoSpaceDE/>
        <w:autoSpaceDN/>
        <w:ind w:left="0"/>
        <w:rPr>
          <w:rFonts w:ascii="Source Sans Pro" w:hAnsi="Source Sans Pro" w:cstheme="minorHAnsi"/>
          <w:sz w:val="20"/>
          <w:szCs w:val="20"/>
        </w:rPr>
      </w:pPr>
    </w:p>
    <w:p w14:paraId="562A2839" w14:textId="77777777" w:rsidR="00FE32DF" w:rsidRPr="00FB4A84" w:rsidRDefault="00FE32DF" w:rsidP="00061EE4">
      <w:pPr>
        <w:pStyle w:val="Akapitzlist"/>
        <w:widowControl/>
        <w:shd w:val="clear" w:color="auto" w:fill="FFFFFF"/>
        <w:tabs>
          <w:tab w:val="left" w:pos="284"/>
        </w:tabs>
        <w:autoSpaceDE/>
        <w:autoSpaceDN/>
        <w:ind w:left="0"/>
        <w:rPr>
          <w:rFonts w:ascii="Source Sans Pro" w:hAnsi="Source Sans Pro" w:cstheme="minorHAnsi"/>
          <w:sz w:val="20"/>
          <w:szCs w:val="20"/>
        </w:rPr>
      </w:pPr>
    </w:p>
    <w:p w14:paraId="17442D13" w14:textId="260AEC11" w:rsidR="00492453" w:rsidRPr="00E34141" w:rsidRDefault="00492453" w:rsidP="00061EE4">
      <w:pPr>
        <w:tabs>
          <w:tab w:val="left" w:pos="460"/>
        </w:tabs>
        <w:spacing w:before="138"/>
        <w:jc w:val="both"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Standardy są dostępne:</w:t>
      </w:r>
    </w:p>
    <w:p w14:paraId="43D3A393" w14:textId="46C5B7F1" w:rsidR="00F935D4" w:rsidRPr="00E34141" w:rsidRDefault="00F935D4" w:rsidP="00134D6D">
      <w:pPr>
        <w:pStyle w:val="Akapitzlist"/>
        <w:widowControl/>
        <w:numPr>
          <w:ilvl w:val="0"/>
          <w:numId w:val="49"/>
        </w:numPr>
        <w:autoSpaceDE/>
        <w:autoSpaceDN/>
        <w:ind w:left="851" w:hanging="425"/>
        <w:contextualSpacing/>
        <w:rPr>
          <w:rFonts w:ascii="Source Sans Pro" w:hAnsi="Source Sans Pro"/>
          <w:color w:val="404040" w:themeColor="text1" w:themeTint="BF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 xml:space="preserve">w wersji skróconej na tablicy informacyjnej Centrum Medycznego oraz na stronie internetowej </w:t>
      </w:r>
      <w:r w:rsidRPr="00E34141">
        <w:rPr>
          <w:rFonts w:ascii="Source Sans Pro" w:hAnsi="Source Sans Pro" w:cstheme="minorHAnsi"/>
          <w:sz w:val="20"/>
          <w:szCs w:val="20"/>
        </w:rPr>
        <w:br/>
        <w:t>PZU Zdrowie SA</w:t>
      </w:r>
      <w:r w:rsidR="00E3025B">
        <w:rPr>
          <w:rFonts w:ascii="Source Sans Pro" w:hAnsi="Source Sans Pro"/>
          <w:b/>
          <w:bCs/>
          <w:color w:val="404040" w:themeColor="text1" w:themeTint="BF"/>
          <w:sz w:val="20"/>
          <w:szCs w:val="20"/>
        </w:rPr>
        <w:t xml:space="preserve"> </w:t>
      </w:r>
      <w:r w:rsidR="00E3025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 xml:space="preserve">pod adresem: </w:t>
      </w:r>
      <w:hyperlink r:id="rId14" w:history="1">
        <w:r w:rsidR="0042085E" w:rsidRPr="0042085E">
          <w:rPr>
            <w:rStyle w:val="Hipercze"/>
            <w:rFonts w:ascii="Source Sans Pro" w:hAnsi="Source Sans Pro"/>
            <w:sz w:val="20"/>
            <w:szCs w:val="20"/>
          </w:rPr>
          <w:t>https://zdrowie.pzu.pl/</w:t>
        </w:r>
      </w:hyperlink>
      <w:r w:rsidR="0042085E">
        <w:rPr>
          <w:rStyle w:val="Hipercze"/>
          <w:rFonts w:ascii="Source Sans Pro" w:hAnsi="Source Sans Pro"/>
          <w:b/>
          <w:bCs/>
          <w:sz w:val="20"/>
          <w:szCs w:val="20"/>
        </w:rPr>
        <w:t xml:space="preserve"> </w:t>
      </w:r>
      <w:r w:rsidR="00E3025B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w zakładce</w:t>
      </w:r>
      <w:r w:rsidR="00E3025B" w:rsidRPr="0065574E">
        <w:rPr>
          <w:rFonts w:ascii="Source Sans Pro" w:eastAsiaTheme="minorHAnsi" w:hAnsi="Source Sans Pro" w:cstheme="minorHAnsi"/>
          <w:kern w:val="2"/>
          <w:sz w:val="20"/>
          <w:szCs w:val="20"/>
          <w14:ligatures w14:val="standardContextual"/>
        </w:rPr>
        <w:t>:</w:t>
      </w:r>
      <w:r w:rsidR="00031F92" w:rsidRPr="00031F92">
        <w:t xml:space="preserve"> </w:t>
      </w:r>
      <w:hyperlink r:id="rId15" w:anchor="przewodnik-pacjenta" w:history="1">
        <w:r w:rsidR="00031F92" w:rsidRPr="00031F92">
          <w:rPr>
            <w:rStyle w:val="Hipercze"/>
            <w:rFonts w:ascii="Source Sans Pro" w:eastAsiaTheme="minorHAnsi" w:hAnsi="Source Sans Pro" w:cstheme="minorHAnsi"/>
            <w:kern w:val="2"/>
            <w:sz w:val="20"/>
            <w:szCs w:val="20"/>
            <w14:ligatures w14:val="standardContextual"/>
          </w:rPr>
          <w:t>Dla pacjenta - PZU Zdrowie</w:t>
        </w:r>
      </w:hyperlink>
      <w:r w:rsidR="00E3025B" w:rsidRPr="000063F5">
        <w:rPr>
          <w:rFonts w:ascii="Source Sans Pro" w:hAnsi="Source Sans Pro"/>
          <w:color w:val="404040" w:themeColor="text1" w:themeTint="BF"/>
          <w:sz w:val="20"/>
          <w:szCs w:val="20"/>
        </w:rPr>
        <w:t>;</w:t>
      </w:r>
    </w:p>
    <w:p w14:paraId="6EACF5D6" w14:textId="3AD8C8E2" w:rsidR="00F935D4" w:rsidRPr="00E34141" w:rsidRDefault="00F935D4" w:rsidP="00134D6D">
      <w:pPr>
        <w:pStyle w:val="Akapitzlist"/>
        <w:widowControl/>
        <w:numPr>
          <w:ilvl w:val="0"/>
          <w:numId w:val="49"/>
        </w:numPr>
        <w:autoSpaceDE/>
        <w:autoSpaceDN/>
        <w:ind w:left="851" w:hanging="425"/>
        <w:contextualSpacing/>
        <w:rPr>
          <w:rFonts w:ascii="Source Sans Pro" w:hAnsi="Source Sans Pro" w:cstheme="minorHAnsi"/>
          <w:sz w:val="20"/>
          <w:szCs w:val="20"/>
        </w:rPr>
      </w:pPr>
      <w:r w:rsidRPr="00E34141">
        <w:rPr>
          <w:rFonts w:ascii="Source Sans Pro" w:hAnsi="Source Sans Pro" w:cstheme="minorHAnsi"/>
          <w:sz w:val="20"/>
          <w:szCs w:val="20"/>
        </w:rPr>
        <w:t>w wersji graficznej dedykowanej dzieciom dostępnej w recepcji lub wyodrębnionej części pediatrycznej w wyznaczonych Centrach Medycznych;</w:t>
      </w:r>
    </w:p>
    <w:p w14:paraId="6697CA03" w14:textId="68B5175D" w:rsidR="00AA6081" w:rsidRDefault="00F935D4" w:rsidP="00134D6D">
      <w:pPr>
        <w:pStyle w:val="Akapitzlist"/>
        <w:widowControl/>
        <w:numPr>
          <w:ilvl w:val="0"/>
          <w:numId w:val="49"/>
        </w:numPr>
        <w:tabs>
          <w:tab w:val="left" w:pos="460"/>
        </w:tabs>
        <w:autoSpaceDE/>
        <w:autoSpaceDN/>
        <w:spacing w:before="138"/>
        <w:ind w:left="851" w:hanging="425"/>
        <w:contextualSpacing/>
        <w:rPr>
          <w:rFonts w:ascii="Source Sans Pro" w:hAnsi="Source Sans Pro" w:cstheme="minorHAnsi"/>
          <w:sz w:val="20"/>
          <w:szCs w:val="20"/>
        </w:rPr>
      </w:pPr>
      <w:r w:rsidRPr="00B80462">
        <w:rPr>
          <w:rFonts w:ascii="Source Sans Pro" w:hAnsi="Source Sans Pro" w:cstheme="minorHAnsi"/>
          <w:sz w:val="20"/>
          <w:szCs w:val="20"/>
        </w:rPr>
        <w:t xml:space="preserve">w wersji pełnej do wglądu dla </w:t>
      </w:r>
      <w:r w:rsidR="00FB4A84">
        <w:rPr>
          <w:rFonts w:ascii="Source Sans Pro" w:hAnsi="Source Sans Pro" w:cstheme="minorHAnsi"/>
          <w:sz w:val="20"/>
          <w:szCs w:val="20"/>
        </w:rPr>
        <w:t>m</w:t>
      </w:r>
      <w:r w:rsidRPr="00B80462">
        <w:rPr>
          <w:rFonts w:ascii="Source Sans Pro" w:hAnsi="Source Sans Pro" w:cstheme="minorHAnsi"/>
          <w:sz w:val="20"/>
          <w:szCs w:val="20"/>
        </w:rPr>
        <w:t xml:space="preserve">ałoletniego lub jego przedstawiciela ustawowego dostępnej </w:t>
      </w:r>
      <w:r w:rsidR="00B80462" w:rsidRPr="00B80462">
        <w:rPr>
          <w:rFonts w:ascii="Source Sans Pro" w:hAnsi="Source Sans Pro" w:cstheme="minorHAnsi"/>
          <w:sz w:val="20"/>
          <w:szCs w:val="20"/>
        </w:rPr>
        <w:br/>
      </w:r>
      <w:r w:rsidRPr="00B80462">
        <w:rPr>
          <w:rFonts w:ascii="Source Sans Pro" w:hAnsi="Source Sans Pro" w:cstheme="minorHAnsi"/>
          <w:sz w:val="20"/>
          <w:szCs w:val="20"/>
        </w:rPr>
        <w:t>w recepcji.</w:t>
      </w:r>
    </w:p>
    <w:p w14:paraId="4CE7A4A3" w14:textId="77777777" w:rsidR="00E4033C" w:rsidRDefault="00E4033C" w:rsidP="00454038">
      <w:pPr>
        <w:pStyle w:val="Akapitzlist"/>
        <w:widowControl/>
        <w:tabs>
          <w:tab w:val="left" w:pos="460"/>
        </w:tabs>
        <w:autoSpaceDE/>
        <w:autoSpaceDN/>
        <w:spacing w:before="138"/>
        <w:ind w:left="1134"/>
        <w:contextualSpacing/>
        <w:rPr>
          <w:rFonts w:ascii="Source Sans Pro" w:hAnsi="Source Sans Pro" w:cstheme="minorHAnsi"/>
          <w:sz w:val="20"/>
          <w:szCs w:val="20"/>
        </w:rPr>
      </w:pPr>
    </w:p>
    <w:p w14:paraId="3AE74808" w14:textId="77777777" w:rsidR="000900E3" w:rsidRDefault="000900E3" w:rsidP="00454038">
      <w:pPr>
        <w:pStyle w:val="Akapitzlist"/>
        <w:widowControl/>
        <w:tabs>
          <w:tab w:val="left" w:pos="460"/>
        </w:tabs>
        <w:autoSpaceDE/>
        <w:autoSpaceDN/>
        <w:spacing w:before="138"/>
        <w:ind w:left="1134"/>
        <w:contextualSpacing/>
        <w:rPr>
          <w:rFonts w:ascii="Source Sans Pro" w:hAnsi="Source Sans Pro" w:cstheme="minorHAnsi"/>
          <w:sz w:val="20"/>
          <w:szCs w:val="20"/>
        </w:rPr>
      </w:pPr>
    </w:p>
    <w:p w14:paraId="089327E6" w14:textId="77777777" w:rsidR="00AE5358" w:rsidRDefault="00AE5358" w:rsidP="00454038">
      <w:pPr>
        <w:pStyle w:val="Akapitzlist"/>
        <w:widowControl/>
        <w:tabs>
          <w:tab w:val="left" w:pos="460"/>
        </w:tabs>
        <w:autoSpaceDE/>
        <w:autoSpaceDN/>
        <w:spacing w:before="138"/>
        <w:ind w:left="1134"/>
        <w:contextualSpacing/>
        <w:rPr>
          <w:rFonts w:ascii="Source Sans Pro" w:hAnsi="Source Sans Pro" w:cstheme="minorHAnsi"/>
          <w:sz w:val="20"/>
          <w:szCs w:val="20"/>
        </w:rPr>
      </w:pPr>
    </w:p>
    <w:p w14:paraId="47797EC9" w14:textId="77777777" w:rsidR="003B4F1B" w:rsidRDefault="003B4F1B" w:rsidP="00454038">
      <w:pPr>
        <w:pStyle w:val="Akapitzlist"/>
        <w:widowControl/>
        <w:tabs>
          <w:tab w:val="left" w:pos="460"/>
        </w:tabs>
        <w:autoSpaceDE/>
        <w:autoSpaceDN/>
        <w:spacing w:before="138"/>
        <w:ind w:left="1134"/>
        <w:contextualSpacing/>
        <w:rPr>
          <w:rFonts w:ascii="Source Sans Pro" w:hAnsi="Source Sans Pro" w:cstheme="minorHAnsi"/>
          <w:sz w:val="20"/>
          <w:szCs w:val="20"/>
        </w:rPr>
      </w:pPr>
    </w:p>
    <w:p w14:paraId="1DC9824F" w14:textId="001C7ADB" w:rsidR="00454038" w:rsidRDefault="00454038" w:rsidP="00061EE4">
      <w:pPr>
        <w:pStyle w:val="Akapitzlist"/>
        <w:widowControl/>
        <w:tabs>
          <w:tab w:val="left" w:pos="460"/>
        </w:tabs>
        <w:autoSpaceDE/>
        <w:autoSpaceDN/>
        <w:spacing w:before="138"/>
        <w:ind w:left="0"/>
        <w:contextualSpacing/>
        <w:jc w:val="right"/>
        <w:rPr>
          <w:rFonts w:ascii="Source Sans Pro" w:hAnsi="Source Sans Pro" w:cstheme="minorHAnsi"/>
          <w:sz w:val="20"/>
          <w:szCs w:val="20"/>
        </w:rPr>
      </w:pPr>
    </w:p>
    <w:p w14:paraId="57DF5288" w14:textId="4560726D" w:rsidR="00454038" w:rsidRPr="00E3025B" w:rsidRDefault="00454038" w:rsidP="00E3025B">
      <w:pPr>
        <w:pStyle w:val="Akapitzlist"/>
        <w:widowControl/>
        <w:tabs>
          <w:tab w:val="left" w:pos="460"/>
        </w:tabs>
        <w:autoSpaceDE/>
        <w:autoSpaceDN/>
        <w:spacing w:before="138"/>
        <w:ind w:left="0"/>
        <w:contextualSpacing/>
        <w:jc w:val="left"/>
        <w:rPr>
          <w:rFonts w:ascii="Source Sans Pro" w:hAnsi="Source Sans Pro" w:cstheme="minorHAnsi"/>
          <w:sz w:val="20"/>
          <w:szCs w:val="20"/>
        </w:rPr>
      </w:pPr>
      <w:r w:rsidRPr="00E3025B">
        <w:rPr>
          <w:rFonts w:ascii="Source Sans Pro" w:hAnsi="Source Sans Pro" w:cstheme="minorHAnsi"/>
          <w:iCs/>
          <w:sz w:val="20"/>
          <w:szCs w:val="20"/>
        </w:rPr>
        <w:t>Załącznik</w:t>
      </w:r>
      <w:r w:rsidRPr="00E3025B">
        <w:rPr>
          <w:rFonts w:ascii="Source Sans Pro" w:hAnsi="Source Sans Pro" w:cstheme="minorHAnsi"/>
          <w:iCs/>
          <w:spacing w:val="-3"/>
          <w:sz w:val="20"/>
          <w:szCs w:val="20"/>
        </w:rPr>
        <w:t xml:space="preserve"> </w:t>
      </w:r>
      <w:r w:rsidRPr="00E3025B">
        <w:rPr>
          <w:rFonts w:ascii="Source Sans Pro" w:hAnsi="Source Sans Pro" w:cstheme="minorHAnsi"/>
          <w:iCs/>
          <w:sz w:val="20"/>
          <w:szCs w:val="20"/>
        </w:rPr>
        <w:t>nr</w:t>
      </w:r>
      <w:r w:rsidRPr="00E3025B">
        <w:rPr>
          <w:rFonts w:ascii="Source Sans Pro" w:hAnsi="Source Sans Pro" w:cstheme="minorHAnsi"/>
          <w:iCs/>
          <w:spacing w:val="-1"/>
          <w:sz w:val="20"/>
          <w:szCs w:val="20"/>
        </w:rPr>
        <w:t xml:space="preserve"> </w:t>
      </w:r>
      <w:r w:rsidRPr="00E3025B">
        <w:rPr>
          <w:rFonts w:ascii="Source Sans Pro" w:hAnsi="Source Sans Pro" w:cstheme="minorHAnsi"/>
          <w:iCs/>
          <w:spacing w:val="-10"/>
          <w:sz w:val="20"/>
          <w:szCs w:val="20"/>
        </w:rPr>
        <w:t>4</w:t>
      </w:r>
    </w:p>
    <w:p w14:paraId="348C552D" w14:textId="77777777" w:rsidR="00454038" w:rsidRPr="00E3025B" w:rsidRDefault="00454038" w:rsidP="00454038">
      <w:pPr>
        <w:pStyle w:val="Akapitzlist"/>
        <w:widowControl/>
        <w:tabs>
          <w:tab w:val="left" w:pos="460"/>
        </w:tabs>
        <w:autoSpaceDE/>
        <w:autoSpaceDN/>
        <w:spacing w:before="138"/>
        <w:ind w:left="0"/>
        <w:contextualSpacing/>
        <w:jc w:val="left"/>
        <w:rPr>
          <w:rFonts w:ascii="Source Sans Pro" w:hAnsi="Source Sans Pro" w:cstheme="minorHAnsi"/>
          <w:sz w:val="20"/>
          <w:szCs w:val="20"/>
        </w:rPr>
      </w:pPr>
    </w:p>
    <w:p w14:paraId="6449F8F6" w14:textId="77777777" w:rsidR="00BA132D" w:rsidRDefault="00BA132D" w:rsidP="007575E8">
      <w:pPr>
        <w:rPr>
          <w:rFonts w:ascii="Source Sans Pro" w:hAnsi="Source Sans Pro"/>
          <w:b/>
          <w:bCs/>
          <w:sz w:val="20"/>
          <w:szCs w:val="20"/>
        </w:rPr>
      </w:pPr>
    </w:p>
    <w:p w14:paraId="26B90F99" w14:textId="03353C9D" w:rsidR="00454038" w:rsidRPr="00061EE4" w:rsidRDefault="00454038" w:rsidP="007575E8">
      <w:pPr>
        <w:rPr>
          <w:rFonts w:ascii="Source Sans Pro" w:hAnsi="Source Sans Pro"/>
          <w:b/>
          <w:bCs/>
          <w:sz w:val="20"/>
          <w:szCs w:val="20"/>
        </w:rPr>
      </w:pPr>
      <w:r w:rsidRPr="041B05E5">
        <w:rPr>
          <w:rFonts w:ascii="Source Sans Pro" w:hAnsi="Source Sans Pro"/>
          <w:b/>
          <w:bCs/>
          <w:sz w:val="20"/>
          <w:szCs w:val="20"/>
        </w:rPr>
        <w:t xml:space="preserve">ANKIETA MONITORUJĄCA </w:t>
      </w:r>
      <w:r w:rsidR="00134D6D">
        <w:rPr>
          <w:rFonts w:ascii="Source Sans Pro" w:hAnsi="Source Sans Pro"/>
          <w:b/>
          <w:bCs/>
          <w:sz w:val="20"/>
          <w:szCs w:val="20"/>
        </w:rPr>
        <w:t>STANDARDY</w:t>
      </w:r>
      <w:r w:rsidRPr="041B05E5">
        <w:rPr>
          <w:rFonts w:ascii="Source Sans Pro" w:hAnsi="Source Sans Pro"/>
          <w:b/>
          <w:bCs/>
          <w:sz w:val="20"/>
          <w:szCs w:val="20"/>
        </w:rPr>
        <w:t xml:space="preserve"> OCHRONY MAŁOLETNICH W PLACÓWKACH MEDYCZNYCH PZU ZDROWIE</w:t>
      </w:r>
      <w:r w:rsidR="007575E8" w:rsidRPr="041B05E5">
        <w:rPr>
          <w:rFonts w:ascii="Source Sans Pro" w:hAnsi="Source Sans Pro"/>
          <w:b/>
          <w:bCs/>
          <w:sz w:val="20"/>
          <w:szCs w:val="20"/>
        </w:rPr>
        <w:t xml:space="preserve"> SA</w:t>
      </w:r>
    </w:p>
    <w:p w14:paraId="249827B1" w14:textId="77777777" w:rsidR="00454038" w:rsidRPr="00061EE4" w:rsidRDefault="00454038" w:rsidP="00061EE4">
      <w:pPr>
        <w:spacing w:line="260" w:lineRule="exact"/>
        <w:rPr>
          <w:rFonts w:ascii="Source Sans Pro" w:hAnsi="Source Sans Pro" w:cs="Calibri"/>
          <w:sz w:val="20"/>
          <w:szCs w:val="20"/>
          <w:lang w:eastAsia="pl-PL"/>
        </w:rPr>
      </w:pPr>
    </w:p>
    <w:p w14:paraId="44BE1946" w14:textId="77777777" w:rsidR="00BA132D" w:rsidRDefault="00BA132D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</w:p>
    <w:p w14:paraId="1C1C526C" w14:textId="0A665833" w:rsidR="007575E8" w:rsidRPr="00E3025B" w:rsidRDefault="00454038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  <w:r w:rsidRPr="00061EE4">
        <w:rPr>
          <w:rFonts w:ascii="Source Sans Pro" w:hAnsi="Source Sans Pro" w:cs="Calibri"/>
          <w:sz w:val="20"/>
          <w:szCs w:val="20"/>
          <w:lang w:eastAsia="pl-PL"/>
        </w:rPr>
        <w:t>Celem niniejszej ankiety jest ocena znajomości Standardów Ochrony Małoletnich (dalej</w:t>
      </w:r>
      <w:r w:rsidR="00264E83">
        <w:rPr>
          <w:rFonts w:ascii="Source Sans Pro" w:hAnsi="Source Sans Pro" w:cs="Calibri"/>
          <w:sz w:val="20"/>
          <w:szCs w:val="20"/>
          <w:lang w:eastAsia="pl-PL"/>
        </w:rPr>
        <w:t>: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 xml:space="preserve"> </w:t>
      </w:r>
      <w:r w:rsidR="00264E83">
        <w:rPr>
          <w:rFonts w:ascii="Source Sans Pro" w:hAnsi="Source Sans Pro" w:cs="Calibri"/>
          <w:sz w:val="20"/>
          <w:szCs w:val="20"/>
          <w:lang w:eastAsia="pl-PL"/>
        </w:rPr>
        <w:t>„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 xml:space="preserve">SOM”) obowiązujących </w:t>
      </w:r>
      <w:r w:rsidRPr="00061EE4">
        <w:rPr>
          <w:rFonts w:ascii="Source Sans Pro" w:hAnsi="Source Sans Pro"/>
          <w:sz w:val="20"/>
          <w:szCs w:val="20"/>
        </w:rPr>
        <w:br/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 xml:space="preserve">w </w:t>
      </w:r>
      <w:r w:rsidR="002E65B6">
        <w:rPr>
          <w:rFonts w:ascii="Source Sans Pro" w:hAnsi="Source Sans Pro" w:cs="Calibri"/>
          <w:sz w:val="20"/>
          <w:szCs w:val="20"/>
          <w:lang w:eastAsia="pl-PL"/>
        </w:rPr>
        <w:t>Centrach M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>edycznych PZU Zdrowie</w:t>
      </w:r>
      <w:r w:rsidR="007575E8" w:rsidRPr="00E3025B">
        <w:rPr>
          <w:rFonts w:ascii="Source Sans Pro" w:hAnsi="Source Sans Pro" w:cs="Calibri"/>
          <w:sz w:val="20"/>
          <w:szCs w:val="20"/>
          <w:lang w:eastAsia="pl-PL"/>
        </w:rPr>
        <w:t xml:space="preserve"> SA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 xml:space="preserve">, zgodności ich stosowania z obowiązującymi regulacjami prawnymi </w:t>
      </w:r>
      <w:r w:rsidR="003B4F1B">
        <w:rPr>
          <w:rFonts w:ascii="Source Sans Pro" w:hAnsi="Source Sans Pro" w:cs="Calibri"/>
          <w:sz w:val="20"/>
          <w:szCs w:val="20"/>
          <w:lang w:eastAsia="pl-PL"/>
        </w:rPr>
        <w:br/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>i wewnętrznymi wytycznymi oraz zebranie informacji</w:t>
      </w:r>
      <w:r w:rsidR="00264E83">
        <w:rPr>
          <w:rFonts w:ascii="Source Sans Pro" w:hAnsi="Source Sans Pro" w:cs="Calibri"/>
          <w:sz w:val="20"/>
          <w:szCs w:val="20"/>
          <w:lang w:eastAsia="pl-PL"/>
        </w:rPr>
        <w:t>,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 xml:space="preserve"> co do ewentualnych zmian w treści SOM.</w:t>
      </w:r>
    </w:p>
    <w:p w14:paraId="3C8E62BB" w14:textId="0CB4FBAF" w:rsidR="007575E8" w:rsidRPr="00E3025B" w:rsidRDefault="00454038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  <w:r w:rsidRPr="00061EE4">
        <w:rPr>
          <w:rFonts w:ascii="Source Sans Pro" w:hAnsi="Source Sans Pro" w:cs="Calibri"/>
          <w:sz w:val="20"/>
          <w:szCs w:val="20"/>
          <w:lang w:eastAsia="pl-PL"/>
        </w:rPr>
        <w:t>Państwa odpowiedzi pozwolą zidentyfikować obszary wymagające doskonalenia, a tym samym przyczynią się do wzmocnienia bezpieczeństwa</w:t>
      </w:r>
      <w:r w:rsidR="007727EF">
        <w:rPr>
          <w:rFonts w:ascii="Source Sans Pro" w:hAnsi="Source Sans Pro" w:cs="Calibri"/>
          <w:sz w:val="20"/>
          <w:szCs w:val="20"/>
          <w:lang w:eastAsia="pl-PL"/>
        </w:rPr>
        <w:t xml:space="preserve"> </w:t>
      </w:r>
      <w:r w:rsidR="002E65B6">
        <w:rPr>
          <w:rFonts w:ascii="Source Sans Pro" w:hAnsi="Source Sans Pro" w:cs="Calibri"/>
          <w:sz w:val="20"/>
          <w:szCs w:val="20"/>
          <w:lang w:eastAsia="pl-PL"/>
        </w:rPr>
        <w:t>małoletnich</w:t>
      </w:r>
      <w:r w:rsidRPr="00061EE4">
        <w:rPr>
          <w:rFonts w:ascii="Source Sans Pro" w:hAnsi="Source Sans Pro" w:cs="Calibri"/>
          <w:sz w:val="20"/>
          <w:szCs w:val="20"/>
          <w:lang w:eastAsia="pl-PL"/>
        </w:rPr>
        <w:t>.</w:t>
      </w:r>
    </w:p>
    <w:p w14:paraId="0FBC8D66" w14:textId="5C1AB3B8" w:rsidR="007575E8" w:rsidRPr="00E3025B" w:rsidRDefault="00454038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  <w:r w:rsidRPr="041B05E5">
        <w:rPr>
          <w:rFonts w:ascii="Source Sans Pro" w:hAnsi="Source Sans Pro" w:cs="Calibri"/>
          <w:sz w:val="20"/>
          <w:szCs w:val="20"/>
          <w:lang w:eastAsia="pl-PL"/>
        </w:rPr>
        <w:t>Ankieta ma charakter anonimowy. Zebrane informacje zostaną wykorzystane wyłącznie do celów informacyjnych na potrzeby przyszłych zmian w SOM.</w:t>
      </w:r>
    </w:p>
    <w:p w14:paraId="6A8E0290" w14:textId="4D2E9951" w:rsidR="00454038" w:rsidRPr="00061EE4" w:rsidRDefault="00454038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  <w:r w:rsidRPr="00061EE4">
        <w:rPr>
          <w:rFonts w:ascii="Source Sans Pro" w:hAnsi="Source Sans Pro" w:cs="Calibri"/>
          <w:sz w:val="20"/>
          <w:szCs w:val="20"/>
          <w:lang w:eastAsia="pl-PL"/>
        </w:rPr>
        <w:t>Wypełnienie ankiety zajmie około 10 minut. Prosimy o udzielenie odpowiedzi zgodnie ze stanem faktycznym.</w:t>
      </w:r>
    </w:p>
    <w:p w14:paraId="17967025" w14:textId="2B5B4609" w:rsidR="00454038" w:rsidRDefault="00454038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  <w:r w:rsidRPr="00061EE4">
        <w:rPr>
          <w:rFonts w:ascii="Source Sans Pro" w:hAnsi="Source Sans Pro" w:cs="Calibri"/>
          <w:sz w:val="20"/>
          <w:szCs w:val="20"/>
          <w:lang w:eastAsia="pl-PL"/>
        </w:rPr>
        <w:t>Dziękujemy za poświęcony czas i zaangażowanie w tworzenie bezpiecznego środowiska dla małoletnich pacjentów.</w:t>
      </w:r>
    </w:p>
    <w:p w14:paraId="32D97DF6" w14:textId="77777777" w:rsidR="00BA132D" w:rsidRPr="00061EE4" w:rsidRDefault="00BA132D" w:rsidP="00061EE4">
      <w:pPr>
        <w:spacing w:before="120" w:after="120" w:line="260" w:lineRule="exact"/>
        <w:jc w:val="both"/>
        <w:rPr>
          <w:rFonts w:ascii="Source Sans Pro" w:hAnsi="Source Sans Pro" w:cs="Calibri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7"/>
        <w:gridCol w:w="3953"/>
        <w:gridCol w:w="1511"/>
        <w:gridCol w:w="7"/>
        <w:gridCol w:w="1513"/>
        <w:gridCol w:w="1794"/>
      </w:tblGrid>
      <w:tr w:rsidR="007575E8" w:rsidRPr="002E65B6" w14:paraId="143D26FE" w14:textId="77777777" w:rsidTr="041B05E5">
        <w:trPr>
          <w:trHeight w:val="494"/>
        </w:trPr>
        <w:tc>
          <w:tcPr>
            <w:tcW w:w="9275" w:type="dxa"/>
            <w:gridSpan w:val="6"/>
          </w:tcPr>
          <w:p w14:paraId="0158FEF5" w14:textId="773B02AC" w:rsidR="00454038" w:rsidRP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Centrum M</w:t>
            </w:r>
            <w:r w:rsidR="00454038"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edyczn</w:t>
            </w: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e</w:t>
            </w:r>
            <w:r w:rsidR="00454038"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 xml:space="preserve"> PZU Zdrowie</w:t>
            </w:r>
            <w:r w:rsidR="007575E8"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 xml:space="preserve"> SA</w:t>
            </w:r>
            <w:r w:rsidR="00454038"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 xml:space="preserve">: </w:t>
            </w:r>
          </w:p>
          <w:p w14:paraId="4E39A35E" w14:textId="77777777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(wskaż miejsce świadczenia pracy)</w:t>
            </w:r>
          </w:p>
        </w:tc>
      </w:tr>
      <w:tr w:rsidR="007575E8" w:rsidRPr="002E65B6" w14:paraId="691BBEBB" w14:textId="77777777" w:rsidTr="041B05E5">
        <w:trPr>
          <w:trHeight w:val="417"/>
        </w:trPr>
        <w:tc>
          <w:tcPr>
            <w:tcW w:w="9275" w:type="dxa"/>
            <w:gridSpan w:val="6"/>
          </w:tcPr>
          <w:p w14:paraId="09ED40A9" w14:textId="2A71DE95" w:rsidR="003C2CB3" w:rsidRPr="003C2CB3" w:rsidRDefault="00134D6D" w:rsidP="00061EE4">
            <w:pPr>
              <w:spacing w:before="120" w:after="120"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 xml:space="preserve">Grupa zawodowa: </w:t>
            </w:r>
            <w:r w:rsidRPr="00134D6D">
              <w:rPr>
                <w:rFonts w:ascii="Source Sans Pro" w:hAnsi="Source Sans Pro" w:cs="Calibri"/>
                <w:sz w:val="18"/>
                <w:szCs w:val="18"/>
                <w:lang w:eastAsia="pl-PL"/>
              </w:rPr>
              <w:t>personel medyczny lekarski, personel medyczny nielekarski, recepcja</w:t>
            </w:r>
          </w:p>
          <w:p w14:paraId="1C092E9A" w14:textId="752E8350" w:rsidR="00454038" w:rsidRPr="00134D6D" w:rsidRDefault="003C2CB3" w:rsidP="00061EE4">
            <w:pPr>
              <w:spacing w:before="120" w:after="120"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sz w:val="18"/>
                <w:szCs w:val="18"/>
                <w:lang w:eastAsia="pl-PL"/>
              </w:rPr>
              <w:t>Zaznacz</w:t>
            </w:r>
            <w:r w:rsidR="00134D6D" w:rsidRPr="00134D6D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odpowiednio.</w:t>
            </w:r>
          </w:p>
          <w:p w14:paraId="090D950D" w14:textId="77777777" w:rsidR="00BA132D" w:rsidRPr="002E65B6" w:rsidRDefault="00BA132D" w:rsidP="00061EE4">
            <w:pPr>
              <w:spacing w:before="120" w:after="120"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3A21E9" w:rsidRPr="002E65B6" w14:paraId="32B58F17" w14:textId="77777777" w:rsidTr="041B05E5">
        <w:tc>
          <w:tcPr>
            <w:tcW w:w="497" w:type="dxa"/>
          </w:tcPr>
          <w:p w14:paraId="6870EFD0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953" w:type="dxa"/>
          </w:tcPr>
          <w:p w14:paraId="4FACDD45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Pytanie</w:t>
            </w:r>
          </w:p>
        </w:tc>
        <w:tc>
          <w:tcPr>
            <w:tcW w:w="1518" w:type="dxa"/>
            <w:gridSpan w:val="2"/>
          </w:tcPr>
          <w:p w14:paraId="35B190AF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513" w:type="dxa"/>
          </w:tcPr>
          <w:p w14:paraId="780863A3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1794" w:type="dxa"/>
          </w:tcPr>
          <w:p w14:paraId="74E34AC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Nie wiem</w:t>
            </w:r>
          </w:p>
        </w:tc>
      </w:tr>
      <w:tr w:rsidR="003A21E9" w:rsidRPr="002E65B6" w14:paraId="55E955C4" w14:textId="77777777" w:rsidTr="041B05E5">
        <w:tc>
          <w:tcPr>
            <w:tcW w:w="497" w:type="dxa"/>
          </w:tcPr>
          <w:p w14:paraId="2E47CD3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953" w:type="dxa"/>
          </w:tcPr>
          <w:p w14:paraId="6CF358F3" w14:textId="3FEAA3A6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Czy zapoznał(a) się Pan/Pani z dokumentem „Standardy Ochrony Małoletnich” obowiązującym w PZU Zdrowie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SA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? </w:t>
            </w:r>
          </w:p>
        </w:tc>
        <w:tc>
          <w:tcPr>
            <w:tcW w:w="1518" w:type="dxa"/>
            <w:gridSpan w:val="2"/>
          </w:tcPr>
          <w:p w14:paraId="4EA845A2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28842C4C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71A42E48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79258BB4" w14:textId="77777777" w:rsidTr="041B05E5">
        <w:tc>
          <w:tcPr>
            <w:tcW w:w="497" w:type="dxa"/>
          </w:tcPr>
          <w:p w14:paraId="3B00ED89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2. </w:t>
            </w:r>
          </w:p>
        </w:tc>
        <w:tc>
          <w:tcPr>
            <w:tcW w:w="3953" w:type="dxa"/>
          </w:tcPr>
          <w:p w14:paraId="3D0D8A7F" w14:textId="4170D925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w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Centrum Medycznym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PZU Zdrowie 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SA 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są dostępne materiały informacyjne dla pacjentów i opiekunów dotyczące Standardów Ochrony Małoletnich (np. tablica informacyjna lub wersja skrócona dokumentu)?</w:t>
            </w:r>
          </w:p>
        </w:tc>
        <w:tc>
          <w:tcPr>
            <w:tcW w:w="1518" w:type="dxa"/>
            <w:gridSpan w:val="2"/>
          </w:tcPr>
          <w:p w14:paraId="4B86F79D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13D614D5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16E9FE35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2AA8A34B" w14:textId="77777777" w:rsidTr="041B05E5">
        <w:tc>
          <w:tcPr>
            <w:tcW w:w="497" w:type="dxa"/>
          </w:tcPr>
          <w:p w14:paraId="42BD53E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3. </w:t>
            </w:r>
          </w:p>
        </w:tc>
        <w:tc>
          <w:tcPr>
            <w:tcW w:w="3953" w:type="dxa"/>
          </w:tcPr>
          <w:p w14:paraId="33BFB22D" w14:textId="25B666B2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w swojej pracy w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Centrum Medycznym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stosuje Pan/Pani zasady określone w Standardach Ochrony Małoletnich?</w:t>
            </w:r>
          </w:p>
        </w:tc>
        <w:tc>
          <w:tcPr>
            <w:tcW w:w="1518" w:type="dxa"/>
            <w:gridSpan w:val="2"/>
          </w:tcPr>
          <w:p w14:paraId="5C23329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4D591802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6DFAEB4D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11E78374" w14:textId="77777777" w:rsidTr="041B05E5">
        <w:tc>
          <w:tcPr>
            <w:tcW w:w="497" w:type="dxa"/>
          </w:tcPr>
          <w:p w14:paraId="040FAB23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4. </w:t>
            </w:r>
          </w:p>
        </w:tc>
        <w:tc>
          <w:tcPr>
            <w:tcW w:w="3953" w:type="dxa"/>
          </w:tcPr>
          <w:p w14:paraId="731F5ECE" w14:textId="5195D244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potrafi Pan/Pani rozpoznać symptomy mogące świadczyć o krzywdzeniu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małoletniego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?</w:t>
            </w:r>
          </w:p>
        </w:tc>
        <w:tc>
          <w:tcPr>
            <w:tcW w:w="1518" w:type="dxa"/>
            <w:gridSpan w:val="2"/>
          </w:tcPr>
          <w:p w14:paraId="1584EB57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27452EA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241C033B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703C0672" w14:textId="77777777" w:rsidTr="041B05E5">
        <w:tc>
          <w:tcPr>
            <w:tcW w:w="497" w:type="dxa"/>
          </w:tcPr>
          <w:p w14:paraId="6BB3E24B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5. </w:t>
            </w:r>
          </w:p>
        </w:tc>
        <w:tc>
          <w:tcPr>
            <w:tcW w:w="3953" w:type="dxa"/>
          </w:tcPr>
          <w:p w14:paraId="074D3152" w14:textId="5FE30925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znana jest Panu/Pani procedura zgłaszania podejrzeń krzywdzenia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małoletniego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określona w Standardach Ochrony Małoletnich PZU Zdrowie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 SA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?</w:t>
            </w:r>
          </w:p>
        </w:tc>
        <w:tc>
          <w:tcPr>
            <w:tcW w:w="1518" w:type="dxa"/>
            <w:gridSpan w:val="2"/>
          </w:tcPr>
          <w:p w14:paraId="3769DC8C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733EC4D1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4A117D96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BA132D" w:rsidRPr="002E65B6" w14:paraId="1C4909F7" w14:textId="77777777" w:rsidTr="041B05E5">
        <w:trPr>
          <w:trHeight w:val="1550"/>
        </w:trPr>
        <w:tc>
          <w:tcPr>
            <w:tcW w:w="497" w:type="dxa"/>
          </w:tcPr>
          <w:p w14:paraId="09E3F21F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lastRenderedPageBreak/>
              <w:t xml:space="preserve">6. </w:t>
            </w:r>
          </w:p>
        </w:tc>
        <w:tc>
          <w:tcPr>
            <w:tcW w:w="3953" w:type="dxa"/>
          </w:tcPr>
          <w:p w14:paraId="08CC5506" w14:textId="757B18B4" w:rsidR="00BA132D" w:rsidRPr="002E65B6" w:rsidRDefault="00BA132D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Czy wie Pan/Pani do kogo w Centrum Medycznym należy zgłosić sytuację zagrożenia bezpieczeństwa małoletniego lub podejrzenie krzywdzenia</w:t>
            </w:r>
            <w:r>
              <w:rPr>
                <w:rFonts w:ascii="Source Sans Pro" w:hAnsi="Source Sans Pro" w:cs="Calibri"/>
                <w:sz w:val="18"/>
                <w:szCs w:val="18"/>
                <w:lang w:eastAsia="pl-PL"/>
              </w:rPr>
              <w:t>?</w:t>
            </w:r>
          </w:p>
        </w:tc>
        <w:tc>
          <w:tcPr>
            <w:tcW w:w="1518" w:type="dxa"/>
            <w:gridSpan w:val="2"/>
          </w:tcPr>
          <w:p w14:paraId="486A9CC3" w14:textId="77777777" w:rsidR="00BA132D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2E7479F1" w14:textId="77777777" w:rsidR="00BA132D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7DDBEF8F" w14:textId="77777777" w:rsidR="00BA132D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21E67EC7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229A6998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18D1A2C5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3D5E1C09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5E664F26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15F74265" w14:textId="77777777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BA132D" w:rsidRPr="002E65B6" w14:paraId="58B17CC6" w14:textId="77777777" w:rsidTr="041B05E5">
        <w:tc>
          <w:tcPr>
            <w:tcW w:w="497" w:type="dxa"/>
          </w:tcPr>
          <w:p w14:paraId="67A10F6C" w14:textId="231E97F8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953" w:type="dxa"/>
          </w:tcPr>
          <w:p w14:paraId="28D987C4" w14:textId="51E8F943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Pytanie</w:t>
            </w:r>
          </w:p>
        </w:tc>
        <w:tc>
          <w:tcPr>
            <w:tcW w:w="1518" w:type="dxa"/>
            <w:gridSpan w:val="2"/>
          </w:tcPr>
          <w:p w14:paraId="3C3A2266" w14:textId="188223F5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513" w:type="dxa"/>
          </w:tcPr>
          <w:p w14:paraId="1D4685BD" w14:textId="51678E24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1794" w:type="dxa"/>
          </w:tcPr>
          <w:p w14:paraId="35855F9B" w14:textId="01C418CE" w:rsidR="00BA132D" w:rsidRPr="002E65B6" w:rsidRDefault="00BA132D" w:rsidP="00061EE4">
            <w:pPr>
              <w:spacing w:line="260" w:lineRule="exact"/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ource Sans Pro" w:hAnsi="Source Sans Pro" w:cs="Calibri"/>
                <w:b/>
                <w:bCs/>
                <w:sz w:val="18"/>
                <w:szCs w:val="18"/>
                <w:lang w:eastAsia="pl-PL"/>
              </w:rPr>
              <w:t>Nie wiem</w:t>
            </w:r>
          </w:p>
        </w:tc>
      </w:tr>
      <w:tr w:rsidR="003A21E9" w:rsidRPr="002E65B6" w14:paraId="731685E7" w14:textId="77777777" w:rsidTr="041B05E5">
        <w:tc>
          <w:tcPr>
            <w:tcW w:w="497" w:type="dxa"/>
            <w:vMerge w:val="restart"/>
          </w:tcPr>
          <w:p w14:paraId="5178FE2E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bookmarkStart w:id="24" w:name="_Hlk221030043"/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3953" w:type="dxa"/>
          </w:tcPr>
          <w:p w14:paraId="2B891819" w14:textId="0A890789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w swojej pracy w </w:t>
            </w:r>
            <w:r w:rsidR="002E65B6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Centrum Medycznym 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PZU Zdrowie 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SA 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miał/a Pan/Pani styczność </w:t>
            </w:r>
            <w:r w:rsidR="00264E83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br/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z małoletnim doznającym krzywdzenia? </w:t>
            </w:r>
          </w:p>
        </w:tc>
        <w:tc>
          <w:tcPr>
            <w:tcW w:w="1518" w:type="dxa"/>
            <w:gridSpan w:val="2"/>
            <w:tcBorders>
              <w:bottom w:val="single" w:sz="4" w:space="0" w:color="auto"/>
            </w:tcBorders>
          </w:tcPr>
          <w:p w14:paraId="456E351F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  <w:tcBorders>
              <w:bottom w:val="single" w:sz="4" w:space="0" w:color="auto"/>
            </w:tcBorders>
          </w:tcPr>
          <w:p w14:paraId="2FF8CF63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14:paraId="7738DCBB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bookmarkEnd w:id="24"/>
      <w:tr w:rsidR="000B4503" w:rsidRPr="002E65B6" w14:paraId="7B9A8DA7" w14:textId="77777777" w:rsidTr="041B05E5">
        <w:trPr>
          <w:trHeight w:val="505"/>
        </w:trPr>
        <w:tc>
          <w:tcPr>
            <w:tcW w:w="497" w:type="dxa"/>
            <w:vMerge/>
          </w:tcPr>
          <w:p w14:paraId="4A5B358C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3953" w:type="dxa"/>
            <w:shd w:val="clear" w:color="auto" w:fill="E5DFEC" w:themeFill="accent4" w:themeFillTint="33"/>
          </w:tcPr>
          <w:p w14:paraId="3E9F4CB6" w14:textId="77777777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eastAsiaTheme="minorEastAsia" w:hAnsi="Source Sans Pro"/>
                <w:sz w:val="18"/>
                <w:szCs w:val="18"/>
                <w:lang w:eastAsia="pl-PL"/>
              </w:rPr>
              <w:t>Jeśli tak, prosimy opisać jakie działania zostały podjęte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.</w:t>
            </w:r>
          </w:p>
          <w:p w14:paraId="68B2AA7B" w14:textId="77777777" w:rsid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2C6D38FA" w14:textId="77777777" w:rsidR="00DD42D6" w:rsidRPr="002E65B6" w:rsidRDefault="00DD42D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3F289FE1" w14:textId="77777777" w:rsidR="002E65B6" w:rsidRP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4825" w:type="dxa"/>
            <w:gridSpan w:val="4"/>
            <w:tcBorders>
              <w:top w:val="single" w:sz="4" w:space="0" w:color="auto"/>
            </w:tcBorders>
          </w:tcPr>
          <w:p w14:paraId="148A5A80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425AF7D9" w14:textId="58E2EA1A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1ABE9939" w14:textId="77777777" w:rsidR="002E65B6" w:rsidRPr="002E65B6" w:rsidRDefault="002E65B6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24E5093E" w14:textId="77777777" w:rsidTr="041B05E5">
        <w:trPr>
          <w:trHeight w:val="864"/>
        </w:trPr>
        <w:tc>
          <w:tcPr>
            <w:tcW w:w="497" w:type="dxa"/>
          </w:tcPr>
          <w:p w14:paraId="797D4282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8. </w:t>
            </w:r>
          </w:p>
        </w:tc>
        <w:tc>
          <w:tcPr>
            <w:tcW w:w="3953" w:type="dxa"/>
          </w:tcPr>
          <w:p w14:paraId="556D5DAD" w14:textId="345F226A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Czy w Pana/Pani ocenie procedury interwencji opisane w Standardach Ochrony Małoletnich są przejrzyste i pomocne w podejmowaniu działań?</w:t>
            </w:r>
          </w:p>
        </w:tc>
        <w:tc>
          <w:tcPr>
            <w:tcW w:w="1518" w:type="dxa"/>
            <w:gridSpan w:val="2"/>
          </w:tcPr>
          <w:p w14:paraId="5FAF97C7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13" w:type="dxa"/>
          </w:tcPr>
          <w:p w14:paraId="6E5E96A4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3DC5FA41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024E8298" w14:textId="77777777" w:rsidTr="041B05E5">
        <w:trPr>
          <w:trHeight w:val="565"/>
        </w:trPr>
        <w:tc>
          <w:tcPr>
            <w:tcW w:w="497" w:type="dxa"/>
            <w:vMerge w:val="restart"/>
          </w:tcPr>
          <w:p w14:paraId="7B56291B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9. </w:t>
            </w:r>
          </w:p>
        </w:tc>
        <w:tc>
          <w:tcPr>
            <w:tcW w:w="3953" w:type="dxa"/>
          </w:tcPr>
          <w:p w14:paraId="7F347163" w14:textId="216ED91A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uważa Pan/Pani, że Standardy Ochrony Małoletnich wymagają aktualizacji lub dostosowania do specyfiki pracy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Centrum Medycznego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? </w:t>
            </w:r>
          </w:p>
        </w:tc>
        <w:tc>
          <w:tcPr>
            <w:tcW w:w="1511" w:type="dxa"/>
          </w:tcPr>
          <w:p w14:paraId="19EEF1C8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7EBE4139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20" w:type="dxa"/>
            <w:gridSpan w:val="2"/>
          </w:tcPr>
          <w:p w14:paraId="63D9110E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19702EEA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0B4503" w:rsidRPr="002E65B6" w14:paraId="1AC0E7ED" w14:textId="77777777" w:rsidTr="041B05E5">
        <w:trPr>
          <w:trHeight w:val="573"/>
        </w:trPr>
        <w:tc>
          <w:tcPr>
            <w:tcW w:w="497" w:type="dxa"/>
            <w:vMerge/>
          </w:tcPr>
          <w:p w14:paraId="30455117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3953" w:type="dxa"/>
            <w:shd w:val="clear" w:color="auto" w:fill="E5DFEC" w:themeFill="accent4" w:themeFillTint="33"/>
          </w:tcPr>
          <w:p w14:paraId="11E55275" w14:textId="77777777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Jeśli tak, prosimy uzasadnić swoją odpowiedź.</w:t>
            </w:r>
          </w:p>
          <w:p w14:paraId="7B5BF648" w14:textId="77777777" w:rsid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5BF21AB0" w14:textId="77777777" w:rsidR="00DD42D6" w:rsidRDefault="00DD42D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177DBE0E" w14:textId="77777777" w:rsidR="00DD42D6" w:rsidRPr="002E65B6" w:rsidRDefault="00DD42D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1FDC3E99" w14:textId="348B841A" w:rsidR="002E65B6" w:rsidRP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4825" w:type="dxa"/>
            <w:gridSpan w:val="4"/>
          </w:tcPr>
          <w:p w14:paraId="5F5A257C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3A21E9" w:rsidRPr="002E65B6" w14:paraId="0110E576" w14:textId="77777777" w:rsidTr="041B05E5">
        <w:trPr>
          <w:trHeight w:val="580"/>
        </w:trPr>
        <w:tc>
          <w:tcPr>
            <w:tcW w:w="497" w:type="dxa"/>
            <w:vMerge w:val="restart"/>
          </w:tcPr>
          <w:p w14:paraId="25DD9AF3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10. </w:t>
            </w:r>
          </w:p>
        </w:tc>
        <w:tc>
          <w:tcPr>
            <w:tcW w:w="3953" w:type="dxa"/>
          </w:tcPr>
          <w:p w14:paraId="04D39033" w14:textId="45F2BFCD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Czy Pana/Pani zdaniem należy wdrożyć dodatkowe działania, aby wzmocnić ochronę małoletnich w </w:t>
            </w:r>
            <w:r w:rsidR="0083386B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 xml:space="preserve">Centrum </w:t>
            </w:r>
            <w:r w:rsidR="00061EE4"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Medycznym</w:t>
            </w: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?</w:t>
            </w:r>
          </w:p>
        </w:tc>
        <w:tc>
          <w:tcPr>
            <w:tcW w:w="1511" w:type="dxa"/>
          </w:tcPr>
          <w:p w14:paraId="434FA4DB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520" w:type="dxa"/>
            <w:gridSpan w:val="2"/>
          </w:tcPr>
          <w:p w14:paraId="61744577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1794" w:type="dxa"/>
          </w:tcPr>
          <w:p w14:paraId="4499D340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  <w:tr w:rsidR="007575E8" w:rsidRPr="002E65B6" w14:paraId="677F6932" w14:textId="77777777" w:rsidTr="041B05E5">
        <w:trPr>
          <w:trHeight w:val="580"/>
        </w:trPr>
        <w:tc>
          <w:tcPr>
            <w:tcW w:w="497" w:type="dxa"/>
            <w:vMerge/>
          </w:tcPr>
          <w:p w14:paraId="23318905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3953" w:type="dxa"/>
            <w:shd w:val="clear" w:color="auto" w:fill="E5DFEC" w:themeFill="accent4" w:themeFillTint="33"/>
          </w:tcPr>
          <w:p w14:paraId="44C6A095" w14:textId="77777777" w:rsidR="00454038" w:rsidRPr="002E65B6" w:rsidRDefault="00454038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  <w:r w:rsidRPr="002E65B6">
              <w:rPr>
                <w:rFonts w:ascii="Source Sans Pro" w:hAnsi="Source Sans Pro" w:cs="Calibri"/>
                <w:sz w:val="18"/>
                <w:szCs w:val="18"/>
                <w:lang w:eastAsia="pl-PL"/>
              </w:rPr>
              <w:t>Jeśli tak, prosimy opisać jakie działania należy wdrożyć.</w:t>
            </w:r>
          </w:p>
          <w:p w14:paraId="33DA9358" w14:textId="77777777" w:rsid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0CB1929D" w14:textId="77777777" w:rsidR="00DD42D6" w:rsidRDefault="00DD42D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4BBC2AEC" w14:textId="77777777" w:rsidR="00DD42D6" w:rsidRPr="002E65B6" w:rsidRDefault="00DD42D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  <w:p w14:paraId="4D3EE5B8" w14:textId="49C9B2FB" w:rsidR="002E65B6" w:rsidRPr="002E65B6" w:rsidRDefault="002E65B6" w:rsidP="00061EE4">
            <w:pPr>
              <w:spacing w:before="120" w:after="120"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  <w:tc>
          <w:tcPr>
            <w:tcW w:w="4825" w:type="dxa"/>
            <w:gridSpan w:val="4"/>
          </w:tcPr>
          <w:p w14:paraId="00FF918C" w14:textId="77777777" w:rsidR="00454038" w:rsidRPr="002E65B6" w:rsidRDefault="00454038" w:rsidP="00061EE4">
            <w:pPr>
              <w:spacing w:line="260" w:lineRule="exact"/>
              <w:rPr>
                <w:rFonts w:ascii="Source Sans Pro" w:hAnsi="Source Sans Pro" w:cs="Calibri"/>
                <w:sz w:val="18"/>
                <w:szCs w:val="18"/>
                <w:lang w:eastAsia="pl-PL"/>
              </w:rPr>
            </w:pPr>
          </w:p>
        </w:tc>
      </w:tr>
    </w:tbl>
    <w:p w14:paraId="182D5184" w14:textId="106A67F3" w:rsidR="00454038" w:rsidRPr="002E65B6" w:rsidRDefault="00454038">
      <w:pPr>
        <w:pStyle w:val="Akapitzlist"/>
        <w:widowControl/>
        <w:tabs>
          <w:tab w:val="left" w:pos="460"/>
        </w:tabs>
        <w:autoSpaceDE/>
        <w:autoSpaceDN/>
        <w:spacing w:line="260" w:lineRule="exact"/>
        <w:ind w:left="0"/>
        <w:contextualSpacing/>
        <w:jc w:val="left"/>
        <w:rPr>
          <w:rFonts w:ascii="Source Sans Pro" w:hAnsi="Source Sans Pro" w:cstheme="minorHAnsi"/>
          <w:sz w:val="18"/>
          <w:szCs w:val="18"/>
        </w:rPr>
      </w:pPr>
    </w:p>
    <w:p w14:paraId="010ACEF0" w14:textId="77777777" w:rsidR="00041917" w:rsidRPr="002E65B6" w:rsidRDefault="00041917" w:rsidP="00061EE4">
      <w:pPr>
        <w:rPr>
          <w:sz w:val="18"/>
          <w:szCs w:val="18"/>
        </w:rPr>
      </w:pPr>
    </w:p>
    <w:p w14:paraId="302F27A0" w14:textId="77777777" w:rsidR="00041917" w:rsidRPr="002E65B6" w:rsidRDefault="00041917" w:rsidP="00061EE4">
      <w:pPr>
        <w:rPr>
          <w:sz w:val="20"/>
          <w:szCs w:val="20"/>
        </w:rPr>
      </w:pPr>
    </w:p>
    <w:p w14:paraId="2B047EDE" w14:textId="77777777" w:rsidR="00041917" w:rsidRPr="002E65B6" w:rsidRDefault="00041917" w:rsidP="00061EE4">
      <w:pPr>
        <w:rPr>
          <w:sz w:val="20"/>
          <w:szCs w:val="20"/>
        </w:rPr>
      </w:pPr>
    </w:p>
    <w:p w14:paraId="6AE607E8" w14:textId="77777777" w:rsidR="00041917" w:rsidRPr="002E65B6" w:rsidRDefault="00041917" w:rsidP="00061EE4">
      <w:pPr>
        <w:rPr>
          <w:sz w:val="20"/>
          <w:szCs w:val="20"/>
        </w:rPr>
      </w:pPr>
    </w:p>
    <w:p w14:paraId="0A2A9E52" w14:textId="77777777" w:rsidR="00041917" w:rsidRPr="002E65B6" w:rsidRDefault="00041917" w:rsidP="00061EE4">
      <w:pPr>
        <w:rPr>
          <w:sz w:val="20"/>
          <w:szCs w:val="20"/>
        </w:rPr>
      </w:pPr>
    </w:p>
    <w:p w14:paraId="7F10FFA3" w14:textId="77777777" w:rsidR="00041917" w:rsidRPr="002E65B6" w:rsidRDefault="00041917" w:rsidP="00061EE4">
      <w:pPr>
        <w:rPr>
          <w:sz w:val="20"/>
          <w:szCs w:val="20"/>
        </w:rPr>
      </w:pPr>
    </w:p>
    <w:p w14:paraId="1542A448" w14:textId="77777777" w:rsidR="00041917" w:rsidRPr="002E65B6" w:rsidRDefault="00041917" w:rsidP="00061EE4">
      <w:pPr>
        <w:rPr>
          <w:sz w:val="20"/>
          <w:szCs w:val="20"/>
        </w:rPr>
      </w:pPr>
    </w:p>
    <w:p w14:paraId="31BBCD57" w14:textId="77777777" w:rsidR="00041917" w:rsidRPr="002E65B6" w:rsidRDefault="00041917" w:rsidP="00061EE4">
      <w:pPr>
        <w:rPr>
          <w:sz w:val="20"/>
          <w:szCs w:val="20"/>
        </w:rPr>
      </w:pPr>
    </w:p>
    <w:p w14:paraId="13A9EA82" w14:textId="29C088DF" w:rsidR="00041917" w:rsidRPr="00061EE4" w:rsidRDefault="00041917" w:rsidP="00061EE4">
      <w:pPr>
        <w:tabs>
          <w:tab w:val="left" w:pos="5175"/>
        </w:tabs>
      </w:pPr>
    </w:p>
    <w:sectPr w:rsidR="00041917" w:rsidRPr="00061EE4" w:rsidSect="00B80462">
      <w:pgSz w:w="11910" w:h="16840" w:code="9"/>
      <w:pgMar w:top="709" w:right="1304" w:bottom="1134" w:left="1321" w:header="0" w:footer="11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D1EA6" w14:textId="77777777" w:rsidR="00AA20A6" w:rsidRDefault="00AA20A6">
      <w:r>
        <w:separator/>
      </w:r>
    </w:p>
  </w:endnote>
  <w:endnote w:type="continuationSeparator" w:id="0">
    <w:p w14:paraId="34DEAFCF" w14:textId="77777777" w:rsidR="00AA20A6" w:rsidRDefault="00AA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6C68" w14:textId="71A60636" w:rsidR="00AA6081" w:rsidRDefault="00D71D17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E340889" wp14:editId="497320C5">
              <wp:simplePos x="0" y="0"/>
              <wp:positionH relativeFrom="page">
                <wp:posOffset>3680460</wp:posOffset>
              </wp:positionH>
              <wp:positionV relativeFrom="page">
                <wp:posOffset>9918700</wp:posOffset>
              </wp:positionV>
              <wp:extent cx="215900" cy="16637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83154" w14:textId="77777777" w:rsidR="00AA6081" w:rsidRDefault="00C534F9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34088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89.8pt;margin-top:781pt;width:17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" filled="f" stroked="f">
              <v:textbox inset="0,0,0,0">
                <w:txbxContent>
                  <w:p w14:paraId="7D383154" w14:textId="77777777" w:rsidR="00AA6081" w:rsidRDefault="00C534F9">
                    <w:pPr>
                      <w:spacing w:before="11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D930" w14:textId="77777777" w:rsidR="00AA20A6" w:rsidRDefault="00AA20A6">
      <w:r>
        <w:separator/>
      </w:r>
    </w:p>
  </w:footnote>
  <w:footnote w:type="continuationSeparator" w:id="0">
    <w:p w14:paraId="10817821" w14:textId="77777777" w:rsidR="00AA20A6" w:rsidRDefault="00AA2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52D8"/>
    <w:multiLevelType w:val="hybridMultilevel"/>
    <w:tmpl w:val="CA06EB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70027"/>
    <w:multiLevelType w:val="hybridMultilevel"/>
    <w:tmpl w:val="D592D48A"/>
    <w:lvl w:ilvl="0" w:tplc="60307C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B0F8E"/>
    <w:multiLevelType w:val="hybridMultilevel"/>
    <w:tmpl w:val="CDCA3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7E5340"/>
    <w:multiLevelType w:val="hybridMultilevel"/>
    <w:tmpl w:val="93A4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587461"/>
    <w:multiLevelType w:val="hybridMultilevel"/>
    <w:tmpl w:val="25EE5D36"/>
    <w:lvl w:ilvl="0" w:tplc="F9D02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A7F6B"/>
    <w:multiLevelType w:val="hybridMultilevel"/>
    <w:tmpl w:val="7A7A0136"/>
    <w:lvl w:ilvl="0" w:tplc="E59AE07E">
      <w:start w:val="1"/>
      <w:numFmt w:val="decimal"/>
      <w:lvlText w:val="%1."/>
      <w:lvlJc w:val="left"/>
      <w:pPr>
        <w:ind w:left="720" w:hanging="360"/>
      </w:pPr>
      <w:rPr>
        <w:rFonts w:ascii="Source Sans Pro" w:hAnsi="Source Sans Pro" w:cs="Tahoma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94CA1"/>
    <w:multiLevelType w:val="hybridMultilevel"/>
    <w:tmpl w:val="693813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073B71"/>
    <w:multiLevelType w:val="hybridMultilevel"/>
    <w:tmpl w:val="EA0ED84A"/>
    <w:lvl w:ilvl="0" w:tplc="4F1C4A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B5C8A"/>
    <w:multiLevelType w:val="hybridMultilevel"/>
    <w:tmpl w:val="CA5E2B64"/>
    <w:lvl w:ilvl="0" w:tplc="0DCC9C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A225D4C"/>
    <w:multiLevelType w:val="hybridMultilevel"/>
    <w:tmpl w:val="1DB2A658"/>
    <w:lvl w:ilvl="0" w:tplc="2D5C9B60">
      <w:start w:val="1"/>
      <w:numFmt w:val="decimal"/>
      <w:lvlText w:val="%1)"/>
      <w:lvlJc w:val="left"/>
      <w:pPr>
        <w:ind w:left="786" w:hanging="360"/>
      </w:pPr>
      <w:rPr>
        <w:rFonts w:ascii="Source Sans Pro" w:hAnsi="Source Sans Pro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0825E9"/>
    <w:multiLevelType w:val="hybridMultilevel"/>
    <w:tmpl w:val="047683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AB75C4"/>
    <w:multiLevelType w:val="hybridMultilevel"/>
    <w:tmpl w:val="4842871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FDC2A16"/>
    <w:multiLevelType w:val="hybridMultilevel"/>
    <w:tmpl w:val="E20EDD7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FF8483E"/>
    <w:multiLevelType w:val="hybridMultilevel"/>
    <w:tmpl w:val="7B9A3BB8"/>
    <w:lvl w:ilvl="0" w:tplc="958A400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2227A8"/>
    <w:multiLevelType w:val="hybridMultilevel"/>
    <w:tmpl w:val="19B21D7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A77D0D"/>
    <w:multiLevelType w:val="hybridMultilevel"/>
    <w:tmpl w:val="5D82DCD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191F00"/>
    <w:multiLevelType w:val="hybridMultilevel"/>
    <w:tmpl w:val="D4EC0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4406D5"/>
    <w:multiLevelType w:val="hybridMultilevel"/>
    <w:tmpl w:val="3964304E"/>
    <w:lvl w:ilvl="0" w:tplc="0415000F">
      <w:start w:val="1"/>
      <w:numFmt w:val="decimal"/>
      <w:lvlText w:val="%1."/>
      <w:lvlJc w:val="left"/>
      <w:pPr>
        <w:ind w:left="729" w:hanging="360"/>
      </w:pPr>
    </w:lvl>
    <w:lvl w:ilvl="1" w:tplc="AA04EE9E">
      <w:start w:val="1"/>
      <w:numFmt w:val="decimal"/>
      <w:lvlText w:val="%2)"/>
      <w:lvlJc w:val="left"/>
      <w:pPr>
        <w:ind w:left="135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8" w15:restartNumberingAfterBreak="0">
    <w:nsid w:val="15AC27BD"/>
    <w:multiLevelType w:val="hybridMultilevel"/>
    <w:tmpl w:val="709C7B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1259FA"/>
    <w:multiLevelType w:val="hybridMultilevel"/>
    <w:tmpl w:val="2384CF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0640F3"/>
    <w:multiLevelType w:val="hybridMultilevel"/>
    <w:tmpl w:val="3174B2F2"/>
    <w:lvl w:ilvl="0" w:tplc="6EC86C38">
      <w:start w:val="1"/>
      <w:numFmt w:val="decimal"/>
      <w:lvlText w:val="%1."/>
      <w:lvlJc w:val="left"/>
      <w:pPr>
        <w:ind w:left="644" w:hanging="360"/>
      </w:pPr>
      <w:rPr>
        <w:rFonts w:ascii="Source Sans Pro" w:eastAsiaTheme="minorHAnsi" w:hAnsi="Source Sans Pro" w:cstheme="minorHAnsi" w:hint="default"/>
        <w:i w:val="0"/>
        <w:iCs w:val="0"/>
        <w:sz w:val="20"/>
        <w:szCs w:val="20"/>
      </w:rPr>
    </w:lvl>
    <w:lvl w:ilvl="1" w:tplc="5D18CB4A">
      <w:start w:val="1"/>
      <w:numFmt w:val="lowerLetter"/>
      <w:lvlText w:val="%2.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2" w:tplc="9378FFC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A14E4C"/>
    <w:multiLevelType w:val="hybridMultilevel"/>
    <w:tmpl w:val="FA9CBC32"/>
    <w:lvl w:ilvl="0" w:tplc="0DCC9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554B5C"/>
    <w:multiLevelType w:val="hybridMultilevel"/>
    <w:tmpl w:val="93EA0F60"/>
    <w:lvl w:ilvl="0" w:tplc="385A55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343975"/>
    <w:multiLevelType w:val="hybridMultilevel"/>
    <w:tmpl w:val="5F48ACF0"/>
    <w:lvl w:ilvl="0" w:tplc="04150011">
      <w:start w:val="1"/>
      <w:numFmt w:val="decimal"/>
      <w:lvlText w:val="%1)"/>
      <w:lvlJc w:val="left"/>
      <w:pPr>
        <w:ind w:left="144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4" w15:restartNumberingAfterBreak="0">
    <w:nsid w:val="1C9F3DEA"/>
    <w:multiLevelType w:val="hybridMultilevel"/>
    <w:tmpl w:val="F7785C3A"/>
    <w:lvl w:ilvl="0" w:tplc="7B6409AC">
      <w:start w:val="1"/>
      <w:numFmt w:val="decimal"/>
      <w:lvlText w:val="%1)"/>
      <w:lvlJc w:val="left"/>
      <w:pPr>
        <w:ind w:left="1440" w:hanging="360"/>
      </w:pPr>
    </w:lvl>
    <w:lvl w:ilvl="1" w:tplc="57585906">
      <w:start w:val="1"/>
      <w:numFmt w:val="decimal"/>
      <w:lvlText w:val="%2)"/>
      <w:lvlJc w:val="left"/>
      <w:pPr>
        <w:ind w:left="1440" w:hanging="360"/>
      </w:pPr>
    </w:lvl>
    <w:lvl w:ilvl="2" w:tplc="96AA7242">
      <w:start w:val="1"/>
      <w:numFmt w:val="decimal"/>
      <w:lvlText w:val="%3)"/>
      <w:lvlJc w:val="left"/>
      <w:pPr>
        <w:ind w:left="1440" w:hanging="360"/>
      </w:pPr>
    </w:lvl>
    <w:lvl w:ilvl="3" w:tplc="B8BEF770">
      <w:start w:val="1"/>
      <w:numFmt w:val="decimal"/>
      <w:lvlText w:val="%4)"/>
      <w:lvlJc w:val="left"/>
      <w:pPr>
        <w:ind w:left="1440" w:hanging="360"/>
      </w:pPr>
    </w:lvl>
    <w:lvl w:ilvl="4" w:tplc="2556969A">
      <w:start w:val="1"/>
      <w:numFmt w:val="decimal"/>
      <w:lvlText w:val="%5)"/>
      <w:lvlJc w:val="left"/>
      <w:pPr>
        <w:ind w:left="1440" w:hanging="360"/>
      </w:pPr>
    </w:lvl>
    <w:lvl w:ilvl="5" w:tplc="2AB015F6">
      <w:start w:val="1"/>
      <w:numFmt w:val="decimal"/>
      <w:lvlText w:val="%6)"/>
      <w:lvlJc w:val="left"/>
      <w:pPr>
        <w:ind w:left="1440" w:hanging="360"/>
      </w:pPr>
    </w:lvl>
    <w:lvl w:ilvl="6" w:tplc="FBA8E092">
      <w:start w:val="1"/>
      <w:numFmt w:val="decimal"/>
      <w:lvlText w:val="%7)"/>
      <w:lvlJc w:val="left"/>
      <w:pPr>
        <w:ind w:left="1440" w:hanging="360"/>
      </w:pPr>
    </w:lvl>
    <w:lvl w:ilvl="7" w:tplc="E6AE2C8A">
      <w:start w:val="1"/>
      <w:numFmt w:val="decimal"/>
      <w:lvlText w:val="%8)"/>
      <w:lvlJc w:val="left"/>
      <w:pPr>
        <w:ind w:left="1440" w:hanging="360"/>
      </w:pPr>
    </w:lvl>
    <w:lvl w:ilvl="8" w:tplc="3948ED08">
      <w:start w:val="1"/>
      <w:numFmt w:val="decimal"/>
      <w:lvlText w:val="%9)"/>
      <w:lvlJc w:val="left"/>
      <w:pPr>
        <w:ind w:left="1440" w:hanging="360"/>
      </w:pPr>
    </w:lvl>
  </w:abstractNum>
  <w:abstractNum w:abstractNumId="25" w15:restartNumberingAfterBreak="0">
    <w:nsid w:val="21FA2DE7"/>
    <w:multiLevelType w:val="hybridMultilevel"/>
    <w:tmpl w:val="85CAFAE0"/>
    <w:lvl w:ilvl="0" w:tplc="147299FA">
      <w:start w:val="1"/>
      <w:numFmt w:val="decimal"/>
      <w:lvlText w:val="%1)"/>
      <w:lvlJc w:val="left"/>
      <w:pPr>
        <w:ind w:left="1440" w:hanging="360"/>
      </w:pPr>
    </w:lvl>
    <w:lvl w:ilvl="1" w:tplc="95401EBA">
      <w:start w:val="1"/>
      <w:numFmt w:val="decimal"/>
      <w:lvlText w:val="%2)"/>
      <w:lvlJc w:val="left"/>
      <w:pPr>
        <w:ind w:left="1440" w:hanging="360"/>
      </w:pPr>
    </w:lvl>
    <w:lvl w:ilvl="2" w:tplc="301C1732">
      <w:start w:val="1"/>
      <w:numFmt w:val="decimal"/>
      <w:lvlText w:val="%3)"/>
      <w:lvlJc w:val="left"/>
      <w:pPr>
        <w:ind w:left="1440" w:hanging="360"/>
      </w:pPr>
    </w:lvl>
    <w:lvl w:ilvl="3" w:tplc="44560716">
      <w:start w:val="1"/>
      <w:numFmt w:val="decimal"/>
      <w:lvlText w:val="%4)"/>
      <w:lvlJc w:val="left"/>
      <w:pPr>
        <w:ind w:left="1440" w:hanging="360"/>
      </w:pPr>
    </w:lvl>
    <w:lvl w:ilvl="4" w:tplc="46D6EE08">
      <w:start w:val="1"/>
      <w:numFmt w:val="decimal"/>
      <w:lvlText w:val="%5)"/>
      <w:lvlJc w:val="left"/>
      <w:pPr>
        <w:ind w:left="1440" w:hanging="360"/>
      </w:pPr>
    </w:lvl>
    <w:lvl w:ilvl="5" w:tplc="49D4C170">
      <w:start w:val="1"/>
      <w:numFmt w:val="decimal"/>
      <w:lvlText w:val="%6)"/>
      <w:lvlJc w:val="left"/>
      <w:pPr>
        <w:ind w:left="1440" w:hanging="360"/>
      </w:pPr>
    </w:lvl>
    <w:lvl w:ilvl="6" w:tplc="7A883136">
      <w:start w:val="1"/>
      <w:numFmt w:val="decimal"/>
      <w:lvlText w:val="%7)"/>
      <w:lvlJc w:val="left"/>
      <w:pPr>
        <w:ind w:left="1440" w:hanging="360"/>
      </w:pPr>
    </w:lvl>
    <w:lvl w:ilvl="7" w:tplc="65DE777C">
      <w:start w:val="1"/>
      <w:numFmt w:val="decimal"/>
      <w:lvlText w:val="%8)"/>
      <w:lvlJc w:val="left"/>
      <w:pPr>
        <w:ind w:left="1440" w:hanging="360"/>
      </w:pPr>
    </w:lvl>
    <w:lvl w:ilvl="8" w:tplc="743E0B3E">
      <w:start w:val="1"/>
      <w:numFmt w:val="decimal"/>
      <w:lvlText w:val="%9)"/>
      <w:lvlJc w:val="left"/>
      <w:pPr>
        <w:ind w:left="1440" w:hanging="360"/>
      </w:pPr>
    </w:lvl>
  </w:abstractNum>
  <w:abstractNum w:abstractNumId="26" w15:restartNumberingAfterBreak="0">
    <w:nsid w:val="225C4E15"/>
    <w:multiLevelType w:val="hybridMultilevel"/>
    <w:tmpl w:val="7272F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EA6503"/>
    <w:multiLevelType w:val="hybridMultilevel"/>
    <w:tmpl w:val="BD3404AC"/>
    <w:lvl w:ilvl="0" w:tplc="77CC4BEE">
      <w:start w:val="1"/>
      <w:numFmt w:val="decimal"/>
      <w:lvlText w:val="%1)"/>
      <w:lvlJc w:val="left"/>
      <w:pPr>
        <w:ind w:left="1440" w:hanging="360"/>
      </w:pPr>
    </w:lvl>
    <w:lvl w:ilvl="1" w:tplc="768093BA">
      <w:start w:val="1"/>
      <w:numFmt w:val="decimal"/>
      <w:lvlText w:val="%2)"/>
      <w:lvlJc w:val="left"/>
      <w:pPr>
        <w:ind w:left="1440" w:hanging="360"/>
      </w:pPr>
    </w:lvl>
    <w:lvl w:ilvl="2" w:tplc="F29498AA">
      <w:start w:val="1"/>
      <w:numFmt w:val="decimal"/>
      <w:lvlText w:val="%3)"/>
      <w:lvlJc w:val="left"/>
      <w:pPr>
        <w:ind w:left="1440" w:hanging="360"/>
      </w:pPr>
    </w:lvl>
    <w:lvl w:ilvl="3" w:tplc="615EBEFE">
      <w:start w:val="1"/>
      <w:numFmt w:val="decimal"/>
      <w:lvlText w:val="%4)"/>
      <w:lvlJc w:val="left"/>
      <w:pPr>
        <w:ind w:left="1440" w:hanging="360"/>
      </w:pPr>
    </w:lvl>
    <w:lvl w:ilvl="4" w:tplc="98FC9C7C">
      <w:start w:val="1"/>
      <w:numFmt w:val="decimal"/>
      <w:lvlText w:val="%5)"/>
      <w:lvlJc w:val="left"/>
      <w:pPr>
        <w:ind w:left="1440" w:hanging="360"/>
      </w:pPr>
    </w:lvl>
    <w:lvl w:ilvl="5" w:tplc="B84E3448">
      <w:start w:val="1"/>
      <w:numFmt w:val="decimal"/>
      <w:lvlText w:val="%6)"/>
      <w:lvlJc w:val="left"/>
      <w:pPr>
        <w:ind w:left="1440" w:hanging="360"/>
      </w:pPr>
    </w:lvl>
    <w:lvl w:ilvl="6" w:tplc="16F645EE">
      <w:start w:val="1"/>
      <w:numFmt w:val="decimal"/>
      <w:lvlText w:val="%7)"/>
      <w:lvlJc w:val="left"/>
      <w:pPr>
        <w:ind w:left="1440" w:hanging="360"/>
      </w:pPr>
    </w:lvl>
    <w:lvl w:ilvl="7" w:tplc="3C365342">
      <w:start w:val="1"/>
      <w:numFmt w:val="decimal"/>
      <w:lvlText w:val="%8)"/>
      <w:lvlJc w:val="left"/>
      <w:pPr>
        <w:ind w:left="1440" w:hanging="360"/>
      </w:pPr>
    </w:lvl>
    <w:lvl w:ilvl="8" w:tplc="6250F62E">
      <w:start w:val="1"/>
      <w:numFmt w:val="decimal"/>
      <w:lvlText w:val="%9)"/>
      <w:lvlJc w:val="left"/>
      <w:pPr>
        <w:ind w:left="1440" w:hanging="360"/>
      </w:pPr>
    </w:lvl>
  </w:abstractNum>
  <w:abstractNum w:abstractNumId="28" w15:restartNumberingAfterBreak="0">
    <w:nsid w:val="267E60BB"/>
    <w:multiLevelType w:val="hybridMultilevel"/>
    <w:tmpl w:val="394A188C"/>
    <w:lvl w:ilvl="0" w:tplc="0DCC9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6E6943"/>
    <w:multiLevelType w:val="hybridMultilevel"/>
    <w:tmpl w:val="225C7B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7C8BD92">
      <w:start w:val="1"/>
      <w:numFmt w:val="lowerLetter"/>
      <w:lvlText w:val="%2.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D373EE"/>
    <w:multiLevelType w:val="hybridMultilevel"/>
    <w:tmpl w:val="917CBF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7364A5"/>
    <w:multiLevelType w:val="hybridMultilevel"/>
    <w:tmpl w:val="60FAB738"/>
    <w:lvl w:ilvl="0" w:tplc="2E1895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0BF577A"/>
    <w:multiLevelType w:val="hybridMultilevel"/>
    <w:tmpl w:val="DCD8E134"/>
    <w:lvl w:ilvl="0" w:tplc="912CCB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55D70A9"/>
    <w:multiLevelType w:val="hybridMultilevel"/>
    <w:tmpl w:val="F282F976"/>
    <w:lvl w:ilvl="0" w:tplc="324257CE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DB60C8"/>
    <w:multiLevelType w:val="hybridMultilevel"/>
    <w:tmpl w:val="5B9AA2BA"/>
    <w:lvl w:ilvl="0" w:tplc="04150017">
      <w:start w:val="1"/>
      <w:numFmt w:val="lowerLetter"/>
      <w:lvlText w:val="%1)"/>
      <w:lvlJc w:val="left"/>
      <w:pPr>
        <w:ind w:left="1830" w:hanging="360"/>
      </w:p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5" w15:restartNumberingAfterBreak="0">
    <w:nsid w:val="3B6019C4"/>
    <w:multiLevelType w:val="hybridMultilevel"/>
    <w:tmpl w:val="4420E12C"/>
    <w:lvl w:ilvl="0" w:tplc="DEEE0A44">
      <w:start w:val="1"/>
      <w:numFmt w:val="decimal"/>
      <w:lvlText w:val="%1)"/>
      <w:lvlJc w:val="left"/>
      <w:pPr>
        <w:ind w:left="720" w:hanging="360"/>
      </w:pPr>
    </w:lvl>
    <w:lvl w:ilvl="1" w:tplc="13CE251A">
      <w:start w:val="1"/>
      <w:numFmt w:val="decimal"/>
      <w:lvlText w:val="%2)"/>
      <w:lvlJc w:val="left"/>
      <w:pPr>
        <w:ind w:left="720" w:hanging="360"/>
      </w:pPr>
    </w:lvl>
    <w:lvl w:ilvl="2" w:tplc="D8224E18">
      <w:start w:val="1"/>
      <w:numFmt w:val="decimal"/>
      <w:lvlText w:val="%3)"/>
      <w:lvlJc w:val="left"/>
      <w:pPr>
        <w:ind w:left="720" w:hanging="360"/>
      </w:pPr>
    </w:lvl>
    <w:lvl w:ilvl="3" w:tplc="62B67EEC">
      <w:start w:val="1"/>
      <w:numFmt w:val="decimal"/>
      <w:lvlText w:val="%4)"/>
      <w:lvlJc w:val="left"/>
      <w:pPr>
        <w:ind w:left="720" w:hanging="360"/>
      </w:pPr>
    </w:lvl>
    <w:lvl w:ilvl="4" w:tplc="A09CF87A">
      <w:start w:val="1"/>
      <w:numFmt w:val="decimal"/>
      <w:lvlText w:val="%5)"/>
      <w:lvlJc w:val="left"/>
      <w:pPr>
        <w:ind w:left="720" w:hanging="360"/>
      </w:pPr>
    </w:lvl>
    <w:lvl w:ilvl="5" w:tplc="EA4873DA">
      <w:start w:val="1"/>
      <w:numFmt w:val="decimal"/>
      <w:lvlText w:val="%6)"/>
      <w:lvlJc w:val="left"/>
      <w:pPr>
        <w:ind w:left="720" w:hanging="360"/>
      </w:pPr>
    </w:lvl>
    <w:lvl w:ilvl="6" w:tplc="DFD6B59C">
      <w:start w:val="1"/>
      <w:numFmt w:val="decimal"/>
      <w:lvlText w:val="%7)"/>
      <w:lvlJc w:val="left"/>
      <w:pPr>
        <w:ind w:left="720" w:hanging="360"/>
      </w:pPr>
    </w:lvl>
    <w:lvl w:ilvl="7" w:tplc="D34E0116">
      <w:start w:val="1"/>
      <w:numFmt w:val="decimal"/>
      <w:lvlText w:val="%8)"/>
      <w:lvlJc w:val="left"/>
      <w:pPr>
        <w:ind w:left="720" w:hanging="360"/>
      </w:pPr>
    </w:lvl>
    <w:lvl w:ilvl="8" w:tplc="0B144E6E">
      <w:start w:val="1"/>
      <w:numFmt w:val="decimal"/>
      <w:lvlText w:val="%9)"/>
      <w:lvlJc w:val="left"/>
      <w:pPr>
        <w:ind w:left="720" w:hanging="360"/>
      </w:pPr>
    </w:lvl>
  </w:abstractNum>
  <w:abstractNum w:abstractNumId="36" w15:restartNumberingAfterBreak="0">
    <w:nsid w:val="3BCB242C"/>
    <w:multiLevelType w:val="hybridMultilevel"/>
    <w:tmpl w:val="B3904DA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3BFD0722"/>
    <w:multiLevelType w:val="multilevel"/>
    <w:tmpl w:val="9C5E3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DFC3BD6"/>
    <w:multiLevelType w:val="hybridMultilevel"/>
    <w:tmpl w:val="8E389E0A"/>
    <w:lvl w:ilvl="0" w:tplc="523C1AA2">
      <w:start w:val="1"/>
      <w:numFmt w:val="decimal"/>
      <w:lvlText w:val="%1."/>
      <w:lvlJc w:val="left"/>
      <w:pPr>
        <w:ind w:left="1440" w:hanging="360"/>
      </w:pPr>
    </w:lvl>
    <w:lvl w:ilvl="1" w:tplc="05D2C37A">
      <w:start w:val="1"/>
      <w:numFmt w:val="decimal"/>
      <w:lvlText w:val="%2."/>
      <w:lvlJc w:val="left"/>
      <w:pPr>
        <w:ind w:left="1440" w:hanging="360"/>
      </w:pPr>
    </w:lvl>
    <w:lvl w:ilvl="2" w:tplc="D9343D7E">
      <w:start w:val="1"/>
      <w:numFmt w:val="decimal"/>
      <w:lvlText w:val="%3."/>
      <w:lvlJc w:val="left"/>
      <w:pPr>
        <w:ind w:left="1440" w:hanging="360"/>
      </w:pPr>
    </w:lvl>
    <w:lvl w:ilvl="3" w:tplc="738ADA3C">
      <w:start w:val="1"/>
      <w:numFmt w:val="decimal"/>
      <w:lvlText w:val="%4."/>
      <w:lvlJc w:val="left"/>
      <w:pPr>
        <w:ind w:left="1440" w:hanging="360"/>
      </w:pPr>
    </w:lvl>
    <w:lvl w:ilvl="4" w:tplc="D71E24A0">
      <w:start w:val="1"/>
      <w:numFmt w:val="decimal"/>
      <w:lvlText w:val="%5."/>
      <w:lvlJc w:val="left"/>
      <w:pPr>
        <w:ind w:left="1440" w:hanging="360"/>
      </w:pPr>
    </w:lvl>
    <w:lvl w:ilvl="5" w:tplc="5DF2A6FE">
      <w:start w:val="1"/>
      <w:numFmt w:val="decimal"/>
      <w:lvlText w:val="%6."/>
      <w:lvlJc w:val="left"/>
      <w:pPr>
        <w:ind w:left="1440" w:hanging="360"/>
      </w:pPr>
    </w:lvl>
    <w:lvl w:ilvl="6" w:tplc="EB9C6608">
      <w:start w:val="1"/>
      <w:numFmt w:val="decimal"/>
      <w:lvlText w:val="%7."/>
      <w:lvlJc w:val="left"/>
      <w:pPr>
        <w:ind w:left="1440" w:hanging="360"/>
      </w:pPr>
    </w:lvl>
    <w:lvl w:ilvl="7" w:tplc="CD385E0A">
      <w:start w:val="1"/>
      <w:numFmt w:val="decimal"/>
      <w:lvlText w:val="%8."/>
      <w:lvlJc w:val="left"/>
      <w:pPr>
        <w:ind w:left="1440" w:hanging="360"/>
      </w:pPr>
    </w:lvl>
    <w:lvl w:ilvl="8" w:tplc="07F6C030">
      <w:start w:val="1"/>
      <w:numFmt w:val="decimal"/>
      <w:lvlText w:val="%9."/>
      <w:lvlJc w:val="left"/>
      <w:pPr>
        <w:ind w:left="1440" w:hanging="360"/>
      </w:pPr>
    </w:lvl>
  </w:abstractNum>
  <w:abstractNum w:abstractNumId="39" w15:restartNumberingAfterBreak="0">
    <w:nsid w:val="3EFD3996"/>
    <w:multiLevelType w:val="hybridMultilevel"/>
    <w:tmpl w:val="DE3C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3965C2"/>
    <w:multiLevelType w:val="hybridMultilevel"/>
    <w:tmpl w:val="E9E8EF66"/>
    <w:lvl w:ilvl="0" w:tplc="A8567064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320E94"/>
    <w:multiLevelType w:val="hybridMultilevel"/>
    <w:tmpl w:val="D95C43F4"/>
    <w:lvl w:ilvl="0" w:tplc="34AAC1F6">
      <w:start w:val="1"/>
      <w:numFmt w:val="decimal"/>
      <w:lvlText w:val="%1."/>
      <w:lvlJc w:val="left"/>
      <w:pPr>
        <w:ind w:left="1020" w:hanging="360"/>
      </w:pPr>
    </w:lvl>
    <w:lvl w:ilvl="1" w:tplc="7D9AF86A">
      <w:start w:val="1"/>
      <w:numFmt w:val="decimal"/>
      <w:lvlText w:val="%2."/>
      <w:lvlJc w:val="left"/>
      <w:pPr>
        <w:ind w:left="1020" w:hanging="360"/>
      </w:pPr>
    </w:lvl>
    <w:lvl w:ilvl="2" w:tplc="A790AB12">
      <w:start w:val="1"/>
      <w:numFmt w:val="decimal"/>
      <w:lvlText w:val="%3."/>
      <w:lvlJc w:val="left"/>
      <w:pPr>
        <w:ind w:left="1020" w:hanging="360"/>
      </w:pPr>
    </w:lvl>
    <w:lvl w:ilvl="3" w:tplc="7326D9C0">
      <w:start w:val="1"/>
      <w:numFmt w:val="decimal"/>
      <w:lvlText w:val="%4."/>
      <w:lvlJc w:val="left"/>
      <w:pPr>
        <w:ind w:left="1020" w:hanging="360"/>
      </w:pPr>
    </w:lvl>
    <w:lvl w:ilvl="4" w:tplc="389AFBD8">
      <w:start w:val="1"/>
      <w:numFmt w:val="decimal"/>
      <w:lvlText w:val="%5."/>
      <w:lvlJc w:val="left"/>
      <w:pPr>
        <w:ind w:left="1020" w:hanging="360"/>
      </w:pPr>
    </w:lvl>
    <w:lvl w:ilvl="5" w:tplc="2376DE5E">
      <w:start w:val="1"/>
      <w:numFmt w:val="decimal"/>
      <w:lvlText w:val="%6."/>
      <w:lvlJc w:val="left"/>
      <w:pPr>
        <w:ind w:left="1020" w:hanging="360"/>
      </w:pPr>
    </w:lvl>
    <w:lvl w:ilvl="6" w:tplc="35A08D12">
      <w:start w:val="1"/>
      <w:numFmt w:val="decimal"/>
      <w:lvlText w:val="%7."/>
      <w:lvlJc w:val="left"/>
      <w:pPr>
        <w:ind w:left="1020" w:hanging="360"/>
      </w:pPr>
    </w:lvl>
    <w:lvl w:ilvl="7" w:tplc="7834F672">
      <w:start w:val="1"/>
      <w:numFmt w:val="decimal"/>
      <w:lvlText w:val="%8."/>
      <w:lvlJc w:val="left"/>
      <w:pPr>
        <w:ind w:left="1020" w:hanging="360"/>
      </w:pPr>
    </w:lvl>
    <w:lvl w:ilvl="8" w:tplc="FE78CBC0">
      <w:start w:val="1"/>
      <w:numFmt w:val="decimal"/>
      <w:lvlText w:val="%9."/>
      <w:lvlJc w:val="left"/>
      <w:pPr>
        <w:ind w:left="1020" w:hanging="360"/>
      </w:pPr>
    </w:lvl>
  </w:abstractNum>
  <w:abstractNum w:abstractNumId="42" w15:restartNumberingAfterBreak="0">
    <w:nsid w:val="43704FEC"/>
    <w:multiLevelType w:val="hybridMultilevel"/>
    <w:tmpl w:val="95C4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CC278F"/>
    <w:multiLevelType w:val="hybridMultilevel"/>
    <w:tmpl w:val="9F224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200504"/>
    <w:multiLevelType w:val="hybridMultilevel"/>
    <w:tmpl w:val="6E9858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4A4B93"/>
    <w:multiLevelType w:val="hybridMultilevel"/>
    <w:tmpl w:val="0CBCD0B0"/>
    <w:lvl w:ilvl="0" w:tplc="87F2F692">
      <w:start w:val="1"/>
      <w:numFmt w:val="lowerLetter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6A735A0"/>
    <w:multiLevelType w:val="hybridMultilevel"/>
    <w:tmpl w:val="B4743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0660ED"/>
    <w:multiLevelType w:val="hybridMultilevel"/>
    <w:tmpl w:val="5B80D81E"/>
    <w:lvl w:ilvl="0" w:tplc="B186EC3A">
      <w:start w:val="1"/>
      <w:numFmt w:val="decimal"/>
      <w:lvlText w:val="%1)"/>
      <w:lvlJc w:val="left"/>
      <w:pPr>
        <w:ind w:left="1440" w:hanging="360"/>
      </w:pPr>
    </w:lvl>
    <w:lvl w:ilvl="1" w:tplc="354E6434">
      <w:start w:val="1"/>
      <w:numFmt w:val="decimal"/>
      <w:lvlText w:val="%2)"/>
      <w:lvlJc w:val="left"/>
      <w:pPr>
        <w:ind w:left="1440" w:hanging="360"/>
      </w:pPr>
    </w:lvl>
    <w:lvl w:ilvl="2" w:tplc="98625B7A">
      <w:start w:val="1"/>
      <w:numFmt w:val="decimal"/>
      <w:lvlText w:val="%3)"/>
      <w:lvlJc w:val="left"/>
      <w:pPr>
        <w:ind w:left="1440" w:hanging="360"/>
      </w:pPr>
    </w:lvl>
    <w:lvl w:ilvl="3" w:tplc="D36E99BA">
      <w:start w:val="1"/>
      <w:numFmt w:val="decimal"/>
      <w:lvlText w:val="%4)"/>
      <w:lvlJc w:val="left"/>
      <w:pPr>
        <w:ind w:left="1440" w:hanging="360"/>
      </w:pPr>
    </w:lvl>
    <w:lvl w:ilvl="4" w:tplc="153E2D4E">
      <w:start w:val="1"/>
      <w:numFmt w:val="decimal"/>
      <w:lvlText w:val="%5)"/>
      <w:lvlJc w:val="left"/>
      <w:pPr>
        <w:ind w:left="1440" w:hanging="360"/>
      </w:pPr>
    </w:lvl>
    <w:lvl w:ilvl="5" w:tplc="7310A33C">
      <w:start w:val="1"/>
      <w:numFmt w:val="decimal"/>
      <w:lvlText w:val="%6)"/>
      <w:lvlJc w:val="left"/>
      <w:pPr>
        <w:ind w:left="1440" w:hanging="360"/>
      </w:pPr>
    </w:lvl>
    <w:lvl w:ilvl="6" w:tplc="C42E9A5E">
      <w:start w:val="1"/>
      <w:numFmt w:val="decimal"/>
      <w:lvlText w:val="%7)"/>
      <w:lvlJc w:val="left"/>
      <w:pPr>
        <w:ind w:left="1440" w:hanging="360"/>
      </w:pPr>
    </w:lvl>
    <w:lvl w:ilvl="7" w:tplc="A6DCE81A">
      <w:start w:val="1"/>
      <w:numFmt w:val="decimal"/>
      <w:lvlText w:val="%8)"/>
      <w:lvlJc w:val="left"/>
      <w:pPr>
        <w:ind w:left="1440" w:hanging="360"/>
      </w:pPr>
    </w:lvl>
    <w:lvl w:ilvl="8" w:tplc="AEAA5938">
      <w:start w:val="1"/>
      <w:numFmt w:val="decimal"/>
      <w:lvlText w:val="%9)"/>
      <w:lvlJc w:val="left"/>
      <w:pPr>
        <w:ind w:left="1440" w:hanging="360"/>
      </w:pPr>
    </w:lvl>
  </w:abstractNum>
  <w:abstractNum w:abstractNumId="48" w15:restartNumberingAfterBreak="0">
    <w:nsid w:val="4C407B9D"/>
    <w:multiLevelType w:val="hybridMultilevel"/>
    <w:tmpl w:val="2326EEBE"/>
    <w:lvl w:ilvl="0" w:tplc="0DCC9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8B7DA2"/>
    <w:multiLevelType w:val="hybridMultilevel"/>
    <w:tmpl w:val="92D0E29C"/>
    <w:lvl w:ilvl="0" w:tplc="3B7EC9C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2350632"/>
    <w:multiLevelType w:val="hybridMultilevel"/>
    <w:tmpl w:val="06AA0756"/>
    <w:lvl w:ilvl="0" w:tplc="D172A5B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43098A"/>
    <w:multiLevelType w:val="hybridMultilevel"/>
    <w:tmpl w:val="5F48ACF0"/>
    <w:lvl w:ilvl="0" w:tplc="FFFFFFFF">
      <w:start w:val="1"/>
      <w:numFmt w:val="decimal"/>
      <w:lvlText w:val="%1)"/>
      <w:lvlJc w:val="left"/>
      <w:pPr>
        <w:ind w:left="144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2" w15:restartNumberingAfterBreak="0">
    <w:nsid w:val="524E46FD"/>
    <w:multiLevelType w:val="hybridMultilevel"/>
    <w:tmpl w:val="6E88CEC2"/>
    <w:lvl w:ilvl="0" w:tplc="04150005">
      <w:start w:val="1"/>
      <w:numFmt w:val="bullet"/>
      <w:lvlText w:val=""/>
      <w:lvlJc w:val="left"/>
      <w:pPr>
        <w:ind w:left="11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3" w15:restartNumberingAfterBreak="0">
    <w:nsid w:val="531D33E7"/>
    <w:multiLevelType w:val="hybridMultilevel"/>
    <w:tmpl w:val="59F69380"/>
    <w:lvl w:ilvl="0" w:tplc="0ECAA9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4" w15:restartNumberingAfterBreak="0">
    <w:nsid w:val="534E15B5"/>
    <w:multiLevelType w:val="hybridMultilevel"/>
    <w:tmpl w:val="5AA864F6"/>
    <w:lvl w:ilvl="0" w:tplc="0DCC9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74E043C"/>
    <w:multiLevelType w:val="hybridMultilevel"/>
    <w:tmpl w:val="666A47BC"/>
    <w:lvl w:ilvl="0" w:tplc="0415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56" w15:restartNumberingAfterBreak="0">
    <w:nsid w:val="584468A4"/>
    <w:multiLevelType w:val="hybridMultilevel"/>
    <w:tmpl w:val="50FEB9C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588F32F3"/>
    <w:multiLevelType w:val="hybridMultilevel"/>
    <w:tmpl w:val="A6A22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0E2B90"/>
    <w:multiLevelType w:val="hybridMultilevel"/>
    <w:tmpl w:val="C31EC98E"/>
    <w:lvl w:ilvl="0" w:tplc="AA04EE9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652F04"/>
    <w:multiLevelType w:val="hybridMultilevel"/>
    <w:tmpl w:val="CF429326"/>
    <w:lvl w:ilvl="0" w:tplc="0DCC9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A82869"/>
    <w:multiLevelType w:val="hybridMultilevel"/>
    <w:tmpl w:val="F4C84C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CED4233"/>
    <w:multiLevelType w:val="hybridMultilevel"/>
    <w:tmpl w:val="B96AB82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0E1A43"/>
    <w:multiLevelType w:val="hybridMultilevel"/>
    <w:tmpl w:val="8A2EB29E"/>
    <w:lvl w:ilvl="0" w:tplc="E724D7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370C4C8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07300A6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5D6D9B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73E68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1C621E3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53C881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E842BC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AC167C0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63" w15:restartNumberingAfterBreak="0">
    <w:nsid w:val="5D2522DD"/>
    <w:multiLevelType w:val="hybridMultilevel"/>
    <w:tmpl w:val="33547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4E798C">
      <w:start w:val="1"/>
      <w:numFmt w:val="decimal"/>
      <w:lvlText w:val="%2)"/>
      <w:lvlJc w:val="left"/>
      <w:pPr>
        <w:ind w:left="1443" w:hanging="360"/>
      </w:pPr>
      <w:rPr>
        <w:rFonts w:ascii="Source Sans Pro" w:hAnsi="Source Sans Pro" w:cs="Tahoma" w:hint="default"/>
        <w:b w:val="0"/>
        <w:bCs w:val="0"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38295F"/>
    <w:multiLevelType w:val="hybridMultilevel"/>
    <w:tmpl w:val="94E0DB0E"/>
    <w:lvl w:ilvl="0" w:tplc="AA04EE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46A0917"/>
    <w:multiLevelType w:val="hybridMultilevel"/>
    <w:tmpl w:val="4D5877F8"/>
    <w:lvl w:ilvl="0" w:tplc="C14E50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CB06B1"/>
    <w:multiLevelType w:val="multilevel"/>
    <w:tmpl w:val="D836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97B6B86"/>
    <w:multiLevelType w:val="hybridMultilevel"/>
    <w:tmpl w:val="47DC24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B501833"/>
    <w:multiLevelType w:val="hybridMultilevel"/>
    <w:tmpl w:val="0E623F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C28494C">
      <w:start w:val="1"/>
      <w:numFmt w:val="lowerLetter"/>
      <w:lvlText w:val="%3)"/>
      <w:lvlJc w:val="left"/>
      <w:pPr>
        <w:ind w:left="1495" w:hanging="360"/>
      </w:pPr>
      <w:rPr>
        <w:rFonts w:ascii="Source Sans Pro" w:hAnsi="Source Sans Pro"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CEB5199"/>
    <w:multiLevelType w:val="hybridMultilevel"/>
    <w:tmpl w:val="455EA1E4"/>
    <w:lvl w:ilvl="0" w:tplc="241A6E06">
      <w:start w:val="1"/>
      <w:numFmt w:val="decimal"/>
      <w:lvlText w:val="%1)"/>
      <w:lvlJc w:val="left"/>
      <w:pPr>
        <w:ind w:left="1440" w:hanging="360"/>
      </w:pPr>
    </w:lvl>
    <w:lvl w:ilvl="1" w:tplc="50FE7FFE">
      <w:start w:val="1"/>
      <w:numFmt w:val="decimal"/>
      <w:lvlText w:val="%2)"/>
      <w:lvlJc w:val="left"/>
      <w:pPr>
        <w:ind w:left="1440" w:hanging="360"/>
      </w:pPr>
    </w:lvl>
    <w:lvl w:ilvl="2" w:tplc="D1DEEEC6">
      <w:start w:val="1"/>
      <w:numFmt w:val="decimal"/>
      <w:lvlText w:val="%3)"/>
      <w:lvlJc w:val="left"/>
      <w:pPr>
        <w:ind w:left="1440" w:hanging="360"/>
      </w:pPr>
    </w:lvl>
    <w:lvl w:ilvl="3" w:tplc="C2829BC0">
      <w:start w:val="1"/>
      <w:numFmt w:val="decimal"/>
      <w:lvlText w:val="%4)"/>
      <w:lvlJc w:val="left"/>
      <w:pPr>
        <w:ind w:left="1440" w:hanging="360"/>
      </w:pPr>
    </w:lvl>
    <w:lvl w:ilvl="4" w:tplc="AA46F39E">
      <w:start w:val="1"/>
      <w:numFmt w:val="decimal"/>
      <w:lvlText w:val="%5)"/>
      <w:lvlJc w:val="left"/>
      <w:pPr>
        <w:ind w:left="1440" w:hanging="360"/>
      </w:pPr>
    </w:lvl>
    <w:lvl w:ilvl="5" w:tplc="91A632F4">
      <w:start w:val="1"/>
      <w:numFmt w:val="decimal"/>
      <w:lvlText w:val="%6)"/>
      <w:lvlJc w:val="left"/>
      <w:pPr>
        <w:ind w:left="1440" w:hanging="360"/>
      </w:pPr>
    </w:lvl>
    <w:lvl w:ilvl="6" w:tplc="106C665C">
      <w:start w:val="1"/>
      <w:numFmt w:val="decimal"/>
      <w:lvlText w:val="%7)"/>
      <w:lvlJc w:val="left"/>
      <w:pPr>
        <w:ind w:left="1440" w:hanging="360"/>
      </w:pPr>
    </w:lvl>
    <w:lvl w:ilvl="7" w:tplc="4510F912">
      <w:start w:val="1"/>
      <w:numFmt w:val="decimal"/>
      <w:lvlText w:val="%8)"/>
      <w:lvlJc w:val="left"/>
      <w:pPr>
        <w:ind w:left="1440" w:hanging="360"/>
      </w:pPr>
    </w:lvl>
    <w:lvl w:ilvl="8" w:tplc="DE0C2C8E">
      <w:start w:val="1"/>
      <w:numFmt w:val="decimal"/>
      <w:lvlText w:val="%9)"/>
      <w:lvlJc w:val="left"/>
      <w:pPr>
        <w:ind w:left="1440" w:hanging="360"/>
      </w:pPr>
    </w:lvl>
  </w:abstractNum>
  <w:abstractNum w:abstractNumId="70" w15:restartNumberingAfterBreak="0">
    <w:nsid w:val="6D494F2F"/>
    <w:multiLevelType w:val="multilevel"/>
    <w:tmpl w:val="9C5E3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E2F6260"/>
    <w:multiLevelType w:val="hybridMultilevel"/>
    <w:tmpl w:val="D94248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E7C5880"/>
    <w:multiLevelType w:val="hybridMultilevel"/>
    <w:tmpl w:val="CC7E7C56"/>
    <w:lvl w:ilvl="0" w:tplc="70BC5A26">
      <w:start w:val="1"/>
      <w:numFmt w:val="decimal"/>
      <w:lvlText w:val="%1)"/>
      <w:lvlJc w:val="left"/>
      <w:pPr>
        <w:ind w:left="1440" w:hanging="360"/>
      </w:pPr>
    </w:lvl>
    <w:lvl w:ilvl="1" w:tplc="DE7CB682">
      <w:start w:val="1"/>
      <w:numFmt w:val="decimal"/>
      <w:lvlText w:val="%2)"/>
      <w:lvlJc w:val="left"/>
      <w:pPr>
        <w:ind w:left="1440" w:hanging="360"/>
      </w:pPr>
    </w:lvl>
    <w:lvl w:ilvl="2" w:tplc="0A108CFC">
      <w:start w:val="1"/>
      <w:numFmt w:val="decimal"/>
      <w:lvlText w:val="%3)"/>
      <w:lvlJc w:val="left"/>
      <w:pPr>
        <w:ind w:left="1440" w:hanging="360"/>
      </w:pPr>
    </w:lvl>
    <w:lvl w:ilvl="3" w:tplc="131EED0A">
      <w:start w:val="1"/>
      <w:numFmt w:val="decimal"/>
      <w:lvlText w:val="%4)"/>
      <w:lvlJc w:val="left"/>
      <w:pPr>
        <w:ind w:left="1440" w:hanging="360"/>
      </w:pPr>
    </w:lvl>
    <w:lvl w:ilvl="4" w:tplc="3ACC1828">
      <w:start w:val="1"/>
      <w:numFmt w:val="decimal"/>
      <w:lvlText w:val="%5)"/>
      <w:lvlJc w:val="left"/>
      <w:pPr>
        <w:ind w:left="1440" w:hanging="360"/>
      </w:pPr>
    </w:lvl>
    <w:lvl w:ilvl="5" w:tplc="265AC5A6">
      <w:start w:val="1"/>
      <w:numFmt w:val="decimal"/>
      <w:lvlText w:val="%6)"/>
      <w:lvlJc w:val="left"/>
      <w:pPr>
        <w:ind w:left="1440" w:hanging="360"/>
      </w:pPr>
    </w:lvl>
    <w:lvl w:ilvl="6" w:tplc="F6D85C5E">
      <w:start w:val="1"/>
      <w:numFmt w:val="decimal"/>
      <w:lvlText w:val="%7)"/>
      <w:lvlJc w:val="left"/>
      <w:pPr>
        <w:ind w:left="1440" w:hanging="360"/>
      </w:pPr>
    </w:lvl>
    <w:lvl w:ilvl="7" w:tplc="ECFC2896">
      <w:start w:val="1"/>
      <w:numFmt w:val="decimal"/>
      <w:lvlText w:val="%8)"/>
      <w:lvlJc w:val="left"/>
      <w:pPr>
        <w:ind w:left="1440" w:hanging="360"/>
      </w:pPr>
    </w:lvl>
    <w:lvl w:ilvl="8" w:tplc="637849BE">
      <w:start w:val="1"/>
      <w:numFmt w:val="decimal"/>
      <w:lvlText w:val="%9)"/>
      <w:lvlJc w:val="left"/>
      <w:pPr>
        <w:ind w:left="1440" w:hanging="360"/>
      </w:pPr>
    </w:lvl>
  </w:abstractNum>
  <w:abstractNum w:abstractNumId="73" w15:restartNumberingAfterBreak="0">
    <w:nsid w:val="716A456F"/>
    <w:multiLevelType w:val="hybridMultilevel"/>
    <w:tmpl w:val="DC684624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4" w15:restartNumberingAfterBreak="0">
    <w:nsid w:val="71842FEB"/>
    <w:multiLevelType w:val="hybridMultilevel"/>
    <w:tmpl w:val="411ADA6E"/>
    <w:lvl w:ilvl="0" w:tplc="6AFA6D26">
      <w:start w:val="1"/>
      <w:numFmt w:val="lowerLetter"/>
      <w:lvlText w:val="%1."/>
      <w:lvlJc w:val="left"/>
      <w:pPr>
        <w:ind w:left="106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5" w15:restartNumberingAfterBreak="0">
    <w:nsid w:val="727C60E8"/>
    <w:multiLevelType w:val="hybridMultilevel"/>
    <w:tmpl w:val="B5421AB8"/>
    <w:lvl w:ilvl="0" w:tplc="793C72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732C36E2"/>
    <w:multiLevelType w:val="hybridMultilevel"/>
    <w:tmpl w:val="ADCE6C3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3D923A6"/>
    <w:multiLevelType w:val="hybridMultilevel"/>
    <w:tmpl w:val="D88068E8"/>
    <w:lvl w:ilvl="0" w:tplc="995246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77F835E1"/>
    <w:multiLevelType w:val="hybridMultilevel"/>
    <w:tmpl w:val="30D83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1446A1"/>
    <w:multiLevelType w:val="hybridMultilevel"/>
    <w:tmpl w:val="C386A740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79417424"/>
    <w:multiLevelType w:val="hybridMultilevel"/>
    <w:tmpl w:val="50A2DBD0"/>
    <w:lvl w:ilvl="0" w:tplc="7BA84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BEE316A"/>
    <w:multiLevelType w:val="hybridMultilevel"/>
    <w:tmpl w:val="DAC2FB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C645AB6"/>
    <w:multiLevelType w:val="multilevel"/>
    <w:tmpl w:val="9C4A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D130A17"/>
    <w:multiLevelType w:val="hybridMultilevel"/>
    <w:tmpl w:val="8D043E18"/>
    <w:lvl w:ilvl="0" w:tplc="715E9A70">
      <w:start w:val="1"/>
      <w:numFmt w:val="decimal"/>
      <w:lvlText w:val="%1)"/>
      <w:lvlJc w:val="left"/>
      <w:pPr>
        <w:ind w:left="720" w:hanging="360"/>
      </w:pPr>
    </w:lvl>
    <w:lvl w:ilvl="1" w:tplc="1F8CAC0A">
      <w:start w:val="1"/>
      <w:numFmt w:val="decimal"/>
      <w:lvlText w:val="%2)"/>
      <w:lvlJc w:val="left"/>
      <w:pPr>
        <w:ind w:left="720" w:hanging="360"/>
      </w:pPr>
    </w:lvl>
    <w:lvl w:ilvl="2" w:tplc="931C10B6">
      <w:start w:val="1"/>
      <w:numFmt w:val="decimal"/>
      <w:lvlText w:val="%3)"/>
      <w:lvlJc w:val="left"/>
      <w:pPr>
        <w:ind w:left="720" w:hanging="360"/>
      </w:pPr>
    </w:lvl>
    <w:lvl w:ilvl="3" w:tplc="52C00B36">
      <w:start w:val="1"/>
      <w:numFmt w:val="decimal"/>
      <w:lvlText w:val="%4)"/>
      <w:lvlJc w:val="left"/>
      <w:pPr>
        <w:ind w:left="720" w:hanging="360"/>
      </w:pPr>
    </w:lvl>
    <w:lvl w:ilvl="4" w:tplc="7C50A16A">
      <w:start w:val="1"/>
      <w:numFmt w:val="decimal"/>
      <w:lvlText w:val="%5)"/>
      <w:lvlJc w:val="left"/>
      <w:pPr>
        <w:ind w:left="720" w:hanging="360"/>
      </w:pPr>
    </w:lvl>
    <w:lvl w:ilvl="5" w:tplc="D9D0C38A">
      <w:start w:val="1"/>
      <w:numFmt w:val="decimal"/>
      <w:lvlText w:val="%6)"/>
      <w:lvlJc w:val="left"/>
      <w:pPr>
        <w:ind w:left="720" w:hanging="360"/>
      </w:pPr>
    </w:lvl>
    <w:lvl w:ilvl="6" w:tplc="2EAA8BC6">
      <w:start w:val="1"/>
      <w:numFmt w:val="decimal"/>
      <w:lvlText w:val="%7)"/>
      <w:lvlJc w:val="left"/>
      <w:pPr>
        <w:ind w:left="720" w:hanging="360"/>
      </w:pPr>
    </w:lvl>
    <w:lvl w:ilvl="7" w:tplc="95208746">
      <w:start w:val="1"/>
      <w:numFmt w:val="decimal"/>
      <w:lvlText w:val="%8)"/>
      <w:lvlJc w:val="left"/>
      <w:pPr>
        <w:ind w:left="720" w:hanging="360"/>
      </w:pPr>
    </w:lvl>
    <w:lvl w:ilvl="8" w:tplc="F17A9420">
      <w:start w:val="1"/>
      <w:numFmt w:val="decimal"/>
      <w:lvlText w:val="%9)"/>
      <w:lvlJc w:val="left"/>
      <w:pPr>
        <w:ind w:left="720" w:hanging="360"/>
      </w:pPr>
    </w:lvl>
  </w:abstractNum>
  <w:abstractNum w:abstractNumId="84" w15:restartNumberingAfterBreak="0">
    <w:nsid w:val="7D6C7388"/>
    <w:multiLevelType w:val="hybridMultilevel"/>
    <w:tmpl w:val="A4D4F6B2"/>
    <w:lvl w:ilvl="0" w:tplc="0DCC9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DA501E3"/>
    <w:multiLevelType w:val="hybridMultilevel"/>
    <w:tmpl w:val="B6740370"/>
    <w:lvl w:ilvl="0" w:tplc="19D2DD46">
      <w:start w:val="1"/>
      <w:numFmt w:val="decimal"/>
      <w:lvlText w:val="%1)"/>
      <w:lvlJc w:val="left"/>
      <w:pPr>
        <w:ind w:left="1287" w:hanging="360"/>
      </w:pPr>
      <w:rPr>
        <w:rFonts w:ascii="Source Sans Pro" w:hAnsi="Source Sans Pro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6" w15:restartNumberingAfterBreak="0">
    <w:nsid w:val="7F3F64A8"/>
    <w:multiLevelType w:val="hybridMultilevel"/>
    <w:tmpl w:val="AA9CC44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05335071">
    <w:abstractNumId w:val="20"/>
  </w:num>
  <w:num w:numId="2" w16cid:durableId="1016037173">
    <w:abstractNumId w:val="4"/>
  </w:num>
  <w:num w:numId="3" w16cid:durableId="2055619591">
    <w:abstractNumId w:val="7"/>
  </w:num>
  <w:num w:numId="4" w16cid:durableId="1452751172">
    <w:abstractNumId w:val="29"/>
  </w:num>
  <w:num w:numId="5" w16cid:durableId="1344818352">
    <w:abstractNumId w:val="74"/>
  </w:num>
  <w:num w:numId="6" w16cid:durableId="233900875">
    <w:abstractNumId w:val="66"/>
  </w:num>
  <w:num w:numId="7" w16cid:durableId="1626348953">
    <w:abstractNumId w:val="3"/>
  </w:num>
  <w:num w:numId="8" w16cid:durableId="1051542054">
    <w:abstractNumId w:val="52"/>
  </w:num>
  <w:num w:numId="9" w16cid:durableId="1470048817">
    <w:abstractNumId w:val="65"/>
  </w:num>
  <w:num w:numId="10" w16cid:durableId="2021620772">
    <w:abstractNumId w:val="70"/>
  </w:num>
  <w:num w:numId="11" w16cid:durableId="1622148944">
    <w:abstractNumId w:val="37"/>
  </w:num>
  <w:num w:numId="12" w16cid:durableId="1715471392">
    <w:abstractNumId w:val="0"/>
  </w:num>
  <w:num w:numId="13" w16cid:durableId="1820686451">
    <w:abstractNumId w:val="31"/>
  </w:num>
  <w:num w:numId="14" w16cid:durableId="1679383610">
    <w:abstractNumId w:val="76"/>
  </w:num>
  <w:num w:numId="15" w16cid:durableId="1040545232">
    <w:abstractNumId w:val="85"/>
  </w:num>
  <w:num w:numId="16" w16cid:durableId="1759984815">
    <w:abstractNumId w:val="44"/>
  </w:num>
  <w:num w:numId="17" w16cid:durableId="779371457">
    <w:abstractNumId w:val="6"/>
  </w:num>
  <w:num w:numId="18" w16cid:durableId="1579944973">
    <w:abstractNumId w:val="11"/>
  </w:num>
  <w:num w:numId="19" w16cid:durableId="1425957144">
    <w:abstractNumId w:val="30"/>
  </w:num>
  <w:num w:numId="20" w16cid:durableId="50928741">
    <w:abstractNumId w:val="2"/>
  </w:num>
  <w:num w:numId="21" w16cid:durableId="987173630">
    <w:abstractNumId w:val="56"/>
  </w:num>
  <w:num w:numId="22" w16cid:durableId="1630209162">
    <w:abstractNumId w:val="61"/>
  </w:num>
  <w:num w:numId="23" w16cid:durableId="2014605499">
    <w:abstractNumId w:val="15"/>
  </w:num>
  <w:num w:numId="24" w16cid:durableId="1122965527">
    <w:abstractNumId w:val="68"/>
  </w:num>
  <w:num w:numId="25" w16cid:durableId="636956140">
    <w:abstractNumId w:val="73"/>
  </w:num>
  <w:num w:numId="26" w16cid:durableId="2004426182">
    <w:abstractNumId w:val="71"/>
  </w:num>
  <w:num w:numId="27" w16cid:durableId="1219511524">
    <w:abstractNumId w:val="23"/>
  </w:num>
  <w:num w:numId="28" w16cid:durableId="1266767108">
    <w:abstractNumId w:val="40"/>
  </w:num>
  <w:num w:numId="29" w16cid:durableId="185796773">
    <w:abstractNumId w:val="63"/>
  </w:num>
  <w:num w:numId="30" w16cid:durableId="331109234">
    <w:abstractNumId w:val="17"/>
  </w:num>
  <w:num w:numId="31" w16cid:durableId="1544370192">
    <w:abstractNumId w:val="79"/>
  </w:num>
  <w:num w:numId="32" w16cid:durableId="956714660">
    <w:abstractNumId w:val="82"/>
  </w:num>
  <w:num w:numId="33" w16cid:durableId="163324454">
    <w:abstractNumId w:val="55"/>
  </w:num>
  <w:num w:numId="34" w16cid:durableId="2061855340">
    <w:abstractNumId w:val="81"/>
  </w:num>
  <w:num w:numId="35" w16cid:durableId="48770274">
    <w:abstractNumId w:val="10"/>
  </w:num>
  <w:num w:numId="36" w16cid:durableId="1534877010">
    <w:abstractNumId w:val="53"/>
  </w:num>
  <w:num w:numId="37" w16cid:durableId="1540631568">
    <w:abstractNumId w:val="69"/>
  </w:num>
  <w:num w:numId="38" w16cid:durableId="339815254">
    <w:abstractNumId w:val="35"/>
  </w:num>
  <w:num w:numId="39" w16cid:durableId="1710643004">
    <w:abstractNumId w:val="24"/>
  </w:num>
  <w:num w:numId="40" w16cid:durableId="362052770">
    <w:abstractNumId w:val="83"/>
  </w:num>
  <w:num w:numId="41" w16cid:durableId="632296005">
    <w:abstractNumId w:val="47"/>
  </w:num>
  <w:num w:numId="42" w16cid:durableId="1051461859">
    <w:abstractNumId w:val="45"/>
  </w:num>
  <w:num w:numId="43" w16cid:durableId="1201477088">
    <w:abstractNumId w:val="25"/>
  </w:num>
  <w:num w:numId="44" w16cid:durableId="1149709146">
    <w:abstractNumId w:val="72"/>
  </w:num>
  <w:num w:numId="45" w16cid:durableId="1692998278">
    <w:abstractNumId w:val="27"/>
  </w:num>
  <w:num w:numId="46" w16cid:durableId="1869028962">
    <w:abstractNumId w:val="36"/>
  </w:num>
  <w:num w:numId="47" w16cid:durableId="2126657136">
    <w:abstractNumId w:val="22"/>
  </w:num>
  <w:num w:numId="48" w16cid:durableId="23481950">
    <w:abstractNumId w:val="39"/>
  </w:num>
  <w:num w:numId="49" w16cid:durableId="701326942">
    <w:abstractNumId w:val="64"/>
  </w:num>
  <w:num w:numId="50" w16cid:durableId="801535701">
    <w:abstractNumId w:val="14"/>
  </w:num>
  <w:num w:numId="51" w16cid:durableId="310641923">
    <w:abstractNumId w:val="84"/>
  </w:num>
  <w:num w:numId="52" w16cid:durableId="2106681908">
    <w:abstractNumId w:val="26"/>
  </w:num>
  <w:num w:numId="53" w16cid:durableId="833034994">
    <w:abstractNumId w:val="60"/>
  </w:num>
  <w:num w:numId="54" w16cid:durableId="1136678824">
    <w:abstractNumId w:val="18"/>
  </w:num>
  <w:num w:numId="55" w16cid:durableId="182482478">
    <w:abstractNumId w:val="19"/>
  </w:num>
  <w:num w:numId="56" w16cid:durableId="1154486324">
    <w:abstractNumId w:val="57"/>
  </w:num>
  <w:num w:numId="57" w16cid:durableId="1654066950">
    <w:abstractNumId w:val="78"/>
  </w:num>
  <w:num w:numId="58" w16cid:durableId="829370721">
    <w:abstractNumId w:val="33"/>
  </w:num>
  <w:num w:numId="59" w16cid:durableId="2069647560">
    <w:abstractNumId w:val="43"/>
  </w:num>
  <w:num w:numId="60" w16cid:durableId="746269579">
    <w:abstractNumId w:val="1"/>
  </w:num>
  <w:num w:numId="61" w16cid:durableId="1494948493">
    <w:abstractNumId w:val="46"/>
  </w:num>
  <w:num w:numId="62" w16cid:durableId="1461071690">
    <w:abstractNumId w:val="50"/>
  </w:num>
  <w:num w:numId="63" w16cid:durableId="1544710103">
    <w:abstractNumId w:val="12"/>
  </w:num>
  <w:num w:numId="64" w16cid:durableId="1767573035">
    <w:abstractNumId w:val="32"/>
  </w:num>
  <w:num w:numId="65" w16cid:durableId="718552866">
    <w:abstractNumId w:val="80"/>
  </w:num>
  <w:num w:numId="66" w16cid:durableId="778379934">
    <w:abstractNumId w:val="77"/>
  </w:num>
  <w:num w:numId="67" w16cid:durableId="1728649739">
    <w:abstractNumId w:val="13"/>
  </w:num>
  <w:num w:numId="68" w16cid:durableId="558564081">
    <w:abstractNumId w:val="28"/>
  </w:num>
  <w:num w:numId="69" w16cid:durableId="1783723249">
    <w:abstractNumId w:val="21"/>
  </w:num>
  <w:num w:numId="70" w16cid:durableId="1502046146">
    <w:abstractNumId w:val="59"/>
  </w:num>
  <w:num w:numId="71" w16cid:durableId="1058171017">
    <w:abstractNumId w:val="54"/>
  </w:num>
  <w:num w:numId="72" w16cid:durableId="340357027">
    <w:abstractNumId w:val="8"/>
  </w:num>
  <w:num w:numId="73" w16cid:durableId="1611350368">
    <w:abstractNumId w:val="48"/>
  </w:num>
  <w:num w:numId="74" w16cid:durableId="1522360634">
    <w:abstractNumId w:val="5"/>
  </w:num>
  <w:num w:numId="75" w16cid:durableId="1338457766">
    <w:abstractNumId w:val="9"/>
  </w:num>
  <w:num w:numId="76" w16cid:durableId="1722052517">
    <w:abstractNumId w:val="16"/>
  </w:num>
  <w:num w:numId="77" w16cid:durableId="1776292333">
    <w:abstractNumId w:val="58"/>
  </w:num>
  <w:num w:numId="78" w16cid:durableId="920913511">
    <w:abstractNumId w:val="75"/>
  </w:num>
  <w:num w:numId="79" w16cid:durableId="1412849080">
    <w:abstractNumId w:val="67"/>
  </w:num>
  <w:num w:numId="80" w16cid:durableId="1199271603">
    <w:abstractNumId w:val="49"/>
  </w:num>
  <w:num w:numId="81" w16cid:durableId="1446850357">
    <w:abstractNumId w:val="34"/>
  </w:num>
  <w:num w:numId="82" w16cid:durableId="888765636">
    <w:abstractNumId w:val="51"/>
  </w:num>
  <w:num w:numId="83" w16cid:durableId="1754013330">
    <w:abstractNumId w:val="86"/>
  </w:num>
  <w:num w:numId="84" w16cid:durableId="1454447616">
    <w:abstractNumId w:val="38"/>
  </w:num>
  <w:num w:numId="85" w16cid:durableId="465003283">
    <w:abstractNumId w:val="41"/>
  </w:num>
  <w:num w:numId="86" w16cid:durableId="1224566721">
    <w:abstractNumId w:val="62"/>
  </w:num>
  <w:num w:numId="87" w16cid:durableId="716970523">
    <w:abstractNumId w:val="42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81"/>
    <w:rsid w:val="000040DF"/>
    <w:rsid w:val="0000453D"/>
    <w:rsid w:val="00005FC7"/>
    <w:rsid w:val="000108C7"/>
    <w:rsid w:val="00011C68"/>
    <w:rsid w:val="00012171"/>
    <w:rsid w:val="000134DA"/>
    <w:rsid w:val="00013785"/>
    <w:rsid w:val="00013BCD"/>
    <w:rsid w:val="00013E13"/>
    <w:rsid w:val="00015700"/>
    <w:rsid w:val="00015C38"/>
    <w:rsid w:val="0002003B"/>
    <w:rsid w:val="000202E6"/>
    <w:rsid w:val="0002140F"/>
    <w:rsid w:val="00025536"/>
    <w:rsid w:val="00025D99"/>
    <w:rsid w:val="00025DAA"/>
    <w:rsid w:val="00025E24"/>
    <w:rsid w:val="00031F92"/>
    <w:rsid w:val="00033C98"/>
    <w:rsid w:val="00036A17"/>
    <w:rsid w:val="00037CE9"/>
    <w:rsid w:val="000406DF"/>
    <w:rsid w:val="00040AAF"/>
    <w:rsid w:val="00041917"/>
    <w:rsid w:val="00041F3C"/>
    <w:rsid w:val="00042A73"/>
    <w:rsid w:val="00042A91"/>
    <w:rsid w:val="000466E0"/>
    <w:rsid w:val="000474C5"/>
    <w:rsid w:val="00051386"/>
    <w:rsid w:val="00053A32"/>
    <w:rsid w:val="0005466C"/>
    <w:rsid w:val="00055475"/>
    <w:rsid w:val="00055595"/>
    <w:rsid w:val="00055C54"/>
    <w:rsid w:val="00061A21"/>
    <w:rsid w:val="00061EE4"/>
    <w:rsid w:val="000643AC"/>
    <w:rsid w:val="0006624D"/>
    <w:rsid w:val="00067CEC"/>
    <w:rsid w:val="000702B0"/>
    <w:rsid w:val="00070457"/>
    <w:rsid w:val="000821DB"/>
    <w:rsid w:val="000900E3"/>
    <w:rsid w:val="00096C8A"/>
    <w:rsid w:val="00097F13"/>
    <w:rsid w:val="000A0D8A"/>
    <w:rsid w:val="000A12A5"/>
    <w:rsid w:val="000A24D6"/>
    <w:rsid w:val="000A3C9C"/>
    <w:rsid w:val="000A69BA"/>
    <w:rsid w:val="000A7FBC"/>
    <w:rsid w:val="000B365F"/>
    <w:rsid w:val="000B3CC5"/>
    <w:rsid w:val="000B4503"/>
    <w:rsid w:val="000B4B92"/>
    <w:rsid w:val="000B58A4"/>
    <w:rsid w:val="000B5B29"/>
    <w:rsid w:val="000B5E5A"/>
    <w:rsid w:val="000B6176"/>
    <w:rsid w:val="000C34EF"/>
    <w:rsid w:val="000C354E"/>
    <w:rsid w:val="000C4B54"/>
    <w:rsid w:val="000C57E6"/>
    <w:rsid w:val="000C5A29"/>
    <w:rsid w:val="000C776D"/>
    <w:rsid w:val="000C79DE"/>
    <w:rsid w:val="000D57F1"/>
    <w:rsid w:val="000D6D75"/>
    <w:rsid w:val="000D7901"/>
    <w:rsid w:val="000D7F59"/>
    <w:rsid w:val="000E030E"/>
    <w:rsid w:val="000E04BB"/>
    <w:rsid w:val="000E124B"/>
    <w:rsid w:val="000E159D"/>
    <w:rsid w:val="000E467C"/>
    <w:rsid w:val="000E6DC7"/>
    <w:rsid w:val="000E7F0E"/>
    <w:rsid w:val="000F26C1"/>
    <w:rsid w:val="000F591C"/>
    <w:rsid w:val="000F5FE3"/>
    <w:rsid w:val="000F6AC4"/>
    <w:rsid w:val="000F6ED0"/>
    <w:rsid w:val="000F789C"/>
    <w:rsid w:val="000F7E4D"/>
    <w:rsid w:val="00104910"/>
    <w:rsid w:val="0010675E"/>
    <w:rsid w:val="00110D04"/>
    <w:rsid w:val="00111957"/>
    <w:rsid w:val="00112092"/>
    <w:rsid w:val="00113C6E"/>
    <w:rsid w:val="00116167"/>
    <w:rsid w:val="00120AF4"/>
    <w:rsid w:val="00122E94"/>
    <w:rsid w:val="00124F39"/>
    <w:rsid w:val="0012600F"/>
    <w:rsid w:val="00126F1B"/>
    <w:rsid w:val="001301F5"/>
    <w:rsid w:val="00130CAA"/>
    <w:rsid w:val="0013122C"/>
    <w:rsid w:val="00131275"/>
    <w:rsid w:val="00134D6D"/>
    <w:rsid w:val="00135021"/>
    <w:rsid w:val="00137087"/>
    <w:rsid w:val="00143354"/>
    <w:rsid w:val="001436F0"/>
    <w:rsid w:val="001442DB"/>
    <w:rsid w:val="001444CD"/>
    <w:rsid w:val="00144D52"/>
    <w:rsid w:val="00152240"/>
    <w:rsid w:val="00152D24"/>
    <w:rsid w:val="001531DF"/>
    <w:rsid w:val="00155C59"/>
    <w:rsid w:val="00156652"/>
    <w:rsid w:val="00157B3A"/>
    <w:rsid w:val="00157C4F"/>
    <w:rsid w:val="00162A32"/>
    <w:rsid w:val="00163C4B"/>
    <w:rsid w:val="00165392"/>
    <w:rsid w:val="00165E58"/>
    <w:rsid w:val="001700CE"/>
    <w:rsid w:val="00171BE2"/>
    <w:rsid w:val="00182364"/>
    <w:rsid w:val="00184795"/>
    <w:rsid w:val="00190470"/>
    <w:rsid w:val="0019137E"/>
    <w:rsid w:val="00191B96"/>
    <w:rsid w:val="00193C8D"/>
    <w:rsid w:val="00193CAF"/>
    <w:rsid w:val="00197977"/>
    <w:rsid w:val="001A1735"/>
    <w:rsid w:val="001A5DE9"/>
    <w:rsid w:val="001B0011"/>
    <w:rsid w:val="001B0D01"/>
    <w:rsid w:val="001B1551"/>
    <w:rsid w:val="001B2DFC"/>
    <w:rsid w:val="001B7514"/>
    <w:rsid w:val="001B7BF5"/>
    <w:rsid w:val="001C1014"/>
    <w:rsid w:val="001C1520"/>
    <w:rsid w:val="001C4915"/>
    <w:rsid w:val="001C496E"/>
    <w:rsid w:val="001C5A7B"/>
    <w:rsid w:val="001C5A83"/>
    <w:rsid w:val="001D0F42"/>
    <w:rsid w:val="001D3994"/>
    <w:rsid w:val="001D3B07"/>
    <w:rsid w:val="001D4098"/>
    <w:rsid w:val="001D4A6A"/>
    <w:rsid w:val="001D4A6F"/>
    <w:rsid w:val="001D503B"/>
    <w:rsid w:val="001D51B7"/>
    <w:rsid w:val="001D5697"/>
    <w:rsid w:val="001D73F9"/>
    <w:rsid w:val="001D77C4"/>
    <w:rsid w:val="001E4BA7"/>
    <w:rsid w:val="001E6B69"/>
    <w:rsid w:val="001E77B0"/>
    <w:rsid w:val="001F11F4"/>
    <w:rsid w:val="001F13DF"/>
    <w:rsid w:val="001F2F9C"/>
    <w:rsid w:val="001F3CFD"/>
    <w:rsid w:val="001F54FF"/>
    <w:rsid w:val="001F5D54"/>
    <w:rsid w:val="001F7A03"/>
    <w:rsid w:val="001F7E99"/>
    <w:rsid w:val="00201616"/>
    <w:rsid w:val="00202A44"/>
    <w:rsid w:val="00202E93"/>
    <w:rsid w:val="002040ED"/>
    <w:rsid w:val="002075AF"/>
    <w:rsid w:val="00211637"/>
    <w:rsid w:val="002118BD"/>
    <w:rsid w:val="00212AD8"/>
    <w:rsid w:val="00215E92"/>
    <w:rsid w:val="00217114"/>
    <w:rsid w:val="00220902"/>
    <w:rsid w:val="0022360B"/>
    <w:rsid w:val="00223719"/>
    <w:rsid w:val="0022525D"/>
    <w:rsid w:val="00227DA6"/>
    <w:rsid w:val="0023148A"/>
    <w:rsid w:val="002326F1"/>
    <w:rsid w:val="00233083"/>
    <w:rsid w:val="00233492"/>
    <w:rsid w:val="0023405A"/>
    <w:rsid w:val="0023582F"/>
    <w:rsid w:val="002403BF"/>
    <w:rsid w:val="0024072A"/>
    <w:rsid w:val="0024251B"/>
    <w:rsid w:val="0024440D"/>
    <w:rsid w:val="002447EE"/>
    <w:rsid w:val="00245652"/>
    <w:rsid w:val="002471A5"/>
    <w:rsid w:val="00250AE8"/>
    <w:rsid w:val="00254DB2"/>
    <w:rsid w:val="00255940"/>
    <w:rsid w:val="00257156"/>
    <w:rsid w:val="002604F0"/>
    <w:rsid w:val="00261241"/>
    <w:rsid w:val="002615F2"/>
    <w:rsid w:val="00261A26"/>
    <w:rsid w:val="00264E83"/>
    <w:rsid w:val="00265DC3"/>
    <w:rsid w:val="002664A2"/>
    <w:rsid w:val="002700C6"/>
    <w:rsid w:val="00271631"/>
    <w:rsid w:val="0027214C"/>
    <w:rsid w:val="0027453D"/>
    <w:rsid w:val="0027477C"/>
    <w:rsid w:val="00281C86"/>
    <w:rsid w:val="00285639"/>
    <w:rsid w:val="002937C4"/>
    <w:rsid w:val="0029568B"/>
    <w:rsid w:val="002A02A5"/>
    <w:rsid w:val="002A27BB"/>
    <w:rsid w:val="002A42A5"/>
    <w:rsid w:val="002A4652"/>
    <w:rsid w:val="002B0398"/>
    <w:rsid w:val="002B1287"/>
    <w:rsid w:val="002B1C8B"/>
    <w:rsid w:val="002B32DF"/>
    <w:rsid w:val="002B3974"/>
    <w:rsid w:val="002B6E6C"/>
    <w:rsid w:val="002B7A59"/>
    <w:rsid w:val="002C05C2"/>
    <w:rsid w:val="002C3B50"/>
    <w:rsid w:val="002C6062"/>
    <w:rsid w:val="002C69F6"/>
    <w:rsid w:val="002C710B"/>
    <w:rsid w:val="002D0EE8"/>
    <w:rsid w:val="002D22C0"/>
    <w:rsid w:val="002D4799"/>
    <w:rsid w:val="002D582F"/>
    <w:rsid w:val="002D5E2E"/>
    <w:rsid w:val="002D7249"/>
    <w:rsid w:val="002E0B40"/>
    <w:rsid w:val="002E1341"/>
    <w:rsid w:val="002E4AD9"/>
    <w:rsid w:val="002E4D1D"/>
    <w:rsid w:val="002E5ED9"/>
    <w:rsid w:val="002E65B6"/>
    <w:rsid w:val="002E6A06"/>
    <w:rsid w:val="002E7BBF"/>
    <w:rsid w:val="002F0D96"/>
    <w:rsid w:val="002F3354"/>
    <w:rsid w:val="002F398C"/>
    <w:rsid w:val="002F58C8"/>
    <w:rsid w:val="002F5A8D"/>
    <w:rsid w:val="002F5EE2"/>
    <w:rsid w:val="002F679B"/>
    <w:rsid w:val="002F6F4A"/>
    <w:rsid w:val="002F6F60"/>
    <w:rsid w:val="00300916"/>
    <w:rsid w:val="00301CB4"/>
    <w:rsid w:val="00306A69"/>
    <w:rsid w:val="0031253E"/>
    <w:rsid w:val="00313AE8"/>
    <w:rsid w:val="00323E52"/>
    <w:rsid w:val="00325820"/>
    <w:rsid w:val="00326846"/>
    <w:rsid w:val="00330FD7"/>
    <w:rsid w:val="00332448"/>
    <w:rsid w:val="00332C21"/>
    <w:rsid w:val="00332DEC"/>
    <w:rsid w:val="003334D3"/>
    <w:rsid w:val="003340A4"/>
    <w:rsid w:val="00334EF5"/>
    <w:rsid w:val="00335284"/>
    <w:rsid w:val="003379A6"/>
    <w:rsid w:val="00337EEB"/>
    <w:rsid w:val="00343454"/>
    <w:rsid w:val="00343945"/>
    <w:rsid w:val="00344587"/>
    <w:rsid w:val="00345097"/>
    <w:rsid w:val="00347394"/>
    <w:rsid w:val="00347E84"/>
    <w:rsid w:val="003528F9"/>
    <w:rsid w:val="00353527"/>
    <w:rsid w:val="0035411E"/>
    <w:rsid w:val="00354E6C"/>
    <w:rsid w:val="00355095"/>
    <w:rsid w:val="0035569C"/>
    <w:rsid w:val="00356354"/>
    <w:rsid w:val="003564D3"/>
    <w:rsid w:val="00356BA5"/>
    <w:rsid w:val="00360414"/>
    <w:rsid w:val="00360748"/>
    <w:rsid w:val="003618C9"/>
    <w:rsid w:val="003625CD"/>
    <w:rsid w:val="00365B1E"/>
    <w:rsid w:val="003713CF"/>
    <w:rsid w:val="00374DDE"/>
    <w:rsid w:val="0037796F"/>
    <w:rsid w:val="003822F9"/>
    <w:rsid w:val="00382E95"/>
    <w:rsid w:val="00383A76"/>
    <w:rsid w:val="00383DDC"/>
    <w:rsid w:val="003846BE"/>
    <w:rsid w:val="003854AD"/>
    <w:rsid w:val="003872D3"/>
    <w:rsid w:val="003901BB"/>
    <w:rsid w:val="00393CC6"/>
    <w:rsid w:val="00393D73"/>
    <w:rsid w:val="003960E2"/>
    <w:rsid w:val="00397700"/>
    <w:rsid w:val="003A0816"/>
    <w:rsid w:val="003A21E9"/>
    <w:rsid w:val="003A26CB"/>
    <w:rsid w:val="003A38DE"/>
    <w:rsid w:val="003A3F95"/>
    <w:rsid w:val="003A4149"/>
    <w:rsid w:val="003A5534"/>
    <w:rsid w:val="003A5CD0"/>
    <w:rsid w:val="003A6BBC"/>
    <w:rsid w:val="003B2740"/>
    <w:rsid w:val="003B4F1B"/>
    <w:rsid w:val="003B583A"/>
    <w:rsid w:val="003B6E14"/>
    <w:rsid w:val="003B7302"/>
    <w:rsid w:val="003C0EEC"/>
    <w:rsid w:val="003C2256"/>
    <w:rsid w:val="003C2CB3"/>
    <w:rsid w:val="003C3D73"/>
    <w:rsid w:val="003C46CD"/>
    <w:rsid w:val="003C51D1"/>
    <w:rsid w:val="003D0A47"/>
    <w:rsid w:val="003D1058"/>
    <w:rsid w:val="003D1C64"/>
    <w:rsid w:val="003D26A5"/>
    <w:rsid w:val="003D569D"/>
    <w:rsid w:val="003E00B9"/>
    <w:rsid w:val="003E1414"/>
    <w:rsid w:val="003E1AE0"/>
    <w:rsid w:val="003E6B2D"/>
    <w:rsid w:val="003E7351"/>
    <w:rsid w:val="003F0A72"/>
    <w:rsid w:val="003F1215"/>
    <w:rsid w:val="003F1639"/>
    <w:rsid w:val="003F1998"/>
    <w:rsid w:val="003F2F75"/>
    <w:rsid w:val="003F6B91"/>
    <w:rsid w:val="003F7CF2"/>
    <w:rsid w:val="004017AC"/>
    <w:rsid w:val="00404991"/>
    <w:rsid w:val="004075AF"/>
    <w:rsid w:val="0041042C"/>
    <w:rsid w:val="004121C7"/>
    <w:rsid w:val="0041459B"/>
    <w:rsid w:val="0041675A"/>
    <w:rsid w:val="00420541"/>
    <w:rsid w:val="0042085E"/>
    <w:rsid w:val="0042244F"/>
    <w:rsid w:val="00422EFF"/>
    <w:rsid w:val="00422F65"/>
    <w:rsid w:val="00427D71"/>
    <w:rsid w:val="00427E66"/>
    <w:rsid w:val="00432C0A"/>
    <w:rsid w:val="004338AB"/>
    <w:rsid w:val="00435913"/>
    <w:rsid w:val="004362C3"/>
    <w:rsid w:val="00440DAB"/>
    <w:rsid w:val="004431E8"/>
    <w:rsid w:val="0044434D"/>
    <w:rsid w:val="0044470B"/>
    <w:rsid w:val="004447BD"/>
    <w:rsid w:val="00444ADA"/>
    <w:rsid w:val="00445E09"/>
    <w:rsid w:val="00454038"/>
    <w:rsid w:val="00455196"/>
    <w:rsid w:val="00455C9B"/>
    <w:rsid w:val="004571DB"/>
    <w:rsid w:val="00457A6D"/>
    <w:rsid w:val="00457B06"/>
    <w:rsid w:val="0046023A"/>
    <w:rsid w:val="00461C46"/>
    <w:rsid w:val="004649D9"/>
    <w:rsid w:val="00465522"/>
    <w:rsid w:val="004660AE"/>
    <w:rsid w:val="004661EA"/>
    <w:rsid w:val="004672FF"/>
    <w:rsid w:val="00471344"/>
    <w:rsid w:val="00472245"/>
    <w:rsid w:val="0047292F"/>
    <w:rsid w:val="00472F02"/>
    <w:rsid w:val="004744C4"/>
    <w:rsid w:val="00474F09"/>
    <w:rsid w:val="00476572"/>
    <w:rsid w:val="00482D88"/>
    <w:rsid w:val="004840B6"/>
    <w:rsid w:val="00486C7F"/>
    <w:rsid w:val="00492453"/>
    <w:rsid w:val="00493A90"/>
    <w:rsid w:val="00495C76"/>
    <w:rsid w:val="004963E3"/>
    <w:rsid w:val="00497ED0"/>
    <w:rsid w:val="004A0BD6"/>
    <w:rsid w:val="004A1DAF"/>
    <w:rsid w:val="004A1DC1"/>
    <w:rsid w:val="004A3590"/>
    <w:rsid w:val="004A477E"/>
    <w:rsid w:val="004A4D2E"/>
    <w:rsid w:val="004A50EB"/>
    <w:rsid w:val="004A7DB0"/>
    <w:rsid w:val="004B0958"/>
    <w:rsid w:val="004B1E98"/>
    <w:rsid w:val="004B322C"/>
    <w:rsid w:val="004B36C1"/>
    <w:rsid w:val="004B68AB"/>
    <w:rsid w:val="004B6A7D"/>
    <w:rsid w:val="004C0396"/>
    <w:rsid w:val="004C0877"/>
    <w:rsid w:val="004C09F9"/>
    <w:rsid w:val="004C0E6C"/>
    <w:rsid w:val="004C1E53"/>
    <w:rsid w:val="004C338C"/>
    <w:rsid w:val="004C6003"/>
    <w:rsid w:val="004C7D9D"/>
    <w:rsid w:val="004D0899"/>
    <w:rsid w:val="004D28E0"/>
    <w:rsid w:val="004D36D9"/>
    <w:rsid w:val="004D5886"/>
    <w:rsid w:val="004D6063"/>
    <w:rsid w:val="004D659C"/>
    <w:rsid w:val="004D710B"/>
    <w:rsid w:val="004D764F"/>
    <w:rsid w:val="004E2C32"/>
    <w:rsid w:val="004E5564"/>
    <w:rsid w:val="004E676F"/>
    <w:rsid w:val="004E67DD"/>
    <w:rsid w:val="004E733F"/>
    <w:rsid w:val="004F0464"/>
    <w:rsid w:val="004F276B"/>
    <w:rsid w:val="004F6C97"/>
    <w:rsid w:val="004F75CC"/>
    <w:rsid w:val="00500BD9"/>
    <w:rsid w:val="0050144C"/>
    <w:rsid w:val="0050228B"/>
    <w:rsid w:val="00503DFD"/>
    <w:rsid w:val="0050744B"/>
    <w:rsid w:val="0050767E"/>
    <w:rsid w:val="00507C32"/>
    <w:rsid w:val="0051203F"/>
    <w:rsid w:val="00512A87"/>
    <w:rsid w:val="00516CFC"/>
    <w:rsid w:val="00520540"/>
    <w:rsid w:val="0052160C"/>
    <w:rsid w:val="005219B1"/>
    <w:rsid w:val="005225E6"/>
    <w:rsid w:val="00524375"/>
    <w:rsid w:val="00531AD7"/>
    <w:rsid w:val="0053228A"/>
    <w:rsid w:val="00532DE8"/>
    <w:rsid w:val="005332D8"/>
    <w:rsid w:val="005341E9"/>
    <w:rsid w:val="00536B32"/>
    <w:rsid w:val="005407F9"/>
    <w:rsid w:val="00541C45"/>
    <w:rsid w:val="005424B0"/>
    <w:rsid w:val="00542A71"/>
    <w:rsid w:val="0054323A"/>
    <w:rsid w:val="0054344D"/>
    <w:rsid w:val="00544D4E"/>
    <w:rsid w:val="005477D2"/>
    <w:rsid w:val="0055727C"/>
    <w:rsid w:val="00560C4B"/>
    <w:rsid w:val="00560EC3"/>
    <w:rsid w:val="00565C40"/>
    <w:rsid w:val="0056633B"/>
    <w:rsid w:val="005679FF"/>
    <w:rsid w:val="00567C79"/>
    <w:rsid w:val="00570AE8"/>
    <w:rsid w:val="00571817"/>
    <w:rsid w:val="00573427"/>
    <w:rsid w:val="00573C84"/>
    <w:rsid w:val="00574B92"/>
    <w:rsid w:val="00575894"/>
    <w:rsid w:val="00575B46"/>
    <w:rsid w:val="00577048"/>
    <w:rsid w:val="005773DC"/>
    <w:rsid w:val="00581014"/>
    <w:rsid w:val="0058178E"/>
    <w:rsid w:val="005817E8"/>
    <w:rsid w:val="00582C0D"/>
    <w:rsid w:val="0058410C"/>
    <w:rsid w:val="00584DF7"/>
    <w:rsid w:val="00586048"/>
    <w:rsid w:val="005862AE"/>
    <w:rsid w:val="00586BFF"/>
    <w:rsid w:val="00590B27"/>
    <w:rsid w:val="005919DB"/>
    <w:rsid w:val="00595A6A"/>
    <w:rsid w:val="00597B26"/>
    <w:rsid w:val="00597C24"/>
    <w:rsid w:val="00597FD1"/>
    <w:rsid w:val="005A2DF3"/>
    <w:rsid w:val="005A5A46"/>
    <w:rsid w:val="005A7DD8"/>
    <w:rsid w:val="005B0959"/>
    <w:rsid w:val="005B09A4"/>
    <w:rsid w:val="005B1AD9"/>
    <w:rsid w:val="005B1E4D"/>
    <w:rsid w:val="005B351E"/>
    <w:rsid w:val="005B7619"/>
    <w:rsid w:val="005C132D"/>
    <w:rsid w:val="005C15AD"/>
    <w:rsid w:val="005C1E6E"/>
    <w:rsid w:val="005C3535"/>
    <w:rsid w:val="005C4D7A"/>
    <w:rsid w:val="005C5A59"/>
    <w:rsid w:val="005C66FB"/>
    <w:rsid w:val="005C6A53"/>
    <w:rsid w:val="005D031F"/>
    <w:rsid w:val="005D54B2"/>
    <w:rsid w:val="005D59BD"/>
    <w:rsid w:val="005E1CB4"/>
    <w:rsid w:val="005E312F"/>
    <w:rsid w:val="005E3A1F"/>
    <w:rsid w:val="005E4520"/>
    <w:rsid w:val="005E4A5D"/>
    <w:rsid w:val="005E4ADE"/>
    <w:rsid w:val="005E7520"/>
    <w:rsid w:val="005E7B6F"/>
    <w:rsid w:val="005E7D1C"/>
    <w:rsid w:val="005E7EB9"/>
    <w:rsid w:val="005F045C"/>
    <w:rsid w:val="005F0D05"/>
    <w:rsid w:val="005F4527"/>
    <w:rsid w:val="00601508"/>
    <w:rsid w:val="006015D0"/>
    <w:rsid w:val="00601AEC"/>
    <w:rsid w:val="00601C48"/>
    <w:rsid w:val="00602505"/>
    <w:rsid w:val="00603D0F"/>
    <w:rsid w:val="00603D94"/>
    <w:rsid w:val="00604569"/>
    <w:rsid w:val="0060511C"/>
    <w:rsid w:val="00606792"/>
    <w:rsid w:val="00607FDE"/>
    <w:rsid w:val="00610F71"/>
    <w:rsid w:val="00611F16"/>
    <w:rsid w:val="006150A3"/>
    <w:rsid w:val="006150E7"/>
    <w:rsid w:val="0061721C"/>
    <w:rsid w:val="00617B71"/>
    <w:rsid w:val="00620C0A"/>
    <w:rsid w:val="00621388"/>
    <w:rsid w:val="006235B8"/>
    <w:rsid w:val="00623980"/>
    <w:rsid w:val="0063436A"/>
    <w:rsid w:val="006402FB"/>
    <w:rsid w:val="00641CFD"/>
    <w:rsid w:val="006429E9"/>
    <w:rsid w:val="00643446"/>
    <w:rsid w:val="0064439E"/>
    <w:rsid w:val="0064673E"/>
    <w:rsid w:val="0064733A"/>
    <w:rsid w:val="0065079F"/>
    <w:rsid w:val="00650E54"/>
    <w:rsid w:val="006516E2"/>
    <w:rsid w:val="00653983"/>
    <w:rsid w:val="006539D2"/>
    <w:rsid w:val="00654060"/>
    <w:rsid w:val="0065424F"/>
    <w:rsid w:val="0065429B"/>
    <w:rsid w:val="0065574E"/>
    <w:rsid w:val="00655EF0"/>
    <w:rsid w:val="00657CE8"/>
    <w:rsid w:val="00660F7C"/>
    <w:rsid w:val="00661058"/>
    <w:rsid w:val="006635F7"/>
    <w:rsid w:val="006656EC"/>
    <w:rsid w:val="00665E79"/>
    <w:rsid w:val="006706D2"/>
    <w:rsid w:val="0067483A"/>
    <w:rsid w:val="0068558D"/>
    <w:rsid w:val="006863D5"/>
    <w:rsid w:val="00687E11"/>
    <w:rsid w:val="00691B21"/>
    <w:rsid w:val="00692273"/>
    <w:rsid w:val="00694C86"/>
    <w:rsid w:val="006950D9"/>
    <w:rsid w:val="00696988"/>
    <w:rsid w:val="00697293"/>
    <w:rsid w:val="006A16EE"/>
    <w:rsid w:val="006A24FD"/>
    <w:rsid w:val="006A3091"/>
    <w:rsid w:val="006A3C6D"/>
    <w:rsid w:val="006A3D2A"/>
    <w:rsid w:val="006A4526"/>
    <w:rsid w:val="006A501D"/>
    <w:rsid w:val="006A505E"/>
    <w:rsid w:val="006A7578"/>
    <w:rsid w:val="006B0EC8"/>
    <w:rsid w:val="006B2EE5"/>
    <w:rsid w:val="006B4339"/>
    <w:rsid w:val="006B6D21"/>
    <w:rsid w:val="006B766C"/>
    <w:rsid w:val="006C282C"/>
    <w:rsid w:val="006C47B8"/>
    <w:rsid w:val="006D1601"/>
    <w:rsid w:val="006D43EF"/>
    <w:rsid w:val="006D6A5E"/>
    <w:rsid w:val="006E1545"/>
    <w:rsid w:val="006E3370"/>
    <w:rsid w:val="006E4865"/>
    <w:rsid w:val="006F0417"/>
    <w:rsid w:val="006F0E51"/>
    <w:rsid w:val="006F1FF0"/>
    <w:rsid w:val="006F366D"/>
    <w:rsid w:val="006F37C2"/>
    <w:rsid w:val="006F3AC0"/>
    <w:rsid w:val="006F62D0"/>
    <w:rsid w:val="006F7990"/>
    <w:rsid w:val="00704A47"/>
    <w:rsid w:val="0070704F"/>
    <w:rsid w:val="00710667"/>
    <w:rsid w:val="00711C92"/>
    <w:rsid w:val="00711EE1"/>
    <w:rsid w:val="00711F60"/>
    <w:rsid w:val="00712E12"/>
    <w:rsid w:val="00714D66"/>
    <w:rsid w:val="007151C4"/>
    <w:rsid w:val="0071544F"/>
    <w:rsid w:val="00715991"/>
    <w:rsid w:val="00716B11"/>
    <w:rsid w:val="00720256"/>
    <w:rsid w:val="007204CD"/>
    <w:rsid w:val="00721086"/>
    <w:rsid w:val="007210DB"/>
    <w:rsid w:val="00723290"/>
    <w:rsid w:val="00723A31"/>
    <w:rsid w:val="00725C97"/>
    <w:rsid w:val="00726E7D"/>
    <w:rsid w:val="00730B55"/>
    <w:rsid w:val="007315A4"/>
    <w:rsid w:val="007333CA"/>
    <w:rsid w:val="00734335"/>
    <w:rsid w:val="00734837"/>
    <w:rsid w:val="00734A95"/>
    <w:rsid w:val="00734C81"/>
    <w:rsid w:val="007363A0"/>
    <w:rsid w:val="00737D5F"/>
    <w:rsid w:val="0074025B"/>
    <w:rsid w:val="00743CD6"/>
    <w:rsid w:val="00744C42"/>
    <w:rsid w:val="00744FCE"/>
    <w:rsid w:val="00747CE6"/>
    <w:rsid w:val="007502AA"/>
    <w:rsid w:val="00750F5A"/>
    <w:rsid w:val="00751B23"/>
    <w:rsid w:val="007533E8"/>
    <w:rsid w:val="007538FD"/>
    <w:rsid w:val="00753C62"/>
    <w:rsid w:val="00755330"/>
    <w:rsid w:val="007575E8"/>
    <w:rsid w:val="00761523"/>
    <w:rsid w:val="0076328D"/>
    <w:rsid w:val="00763AE7"/>
    <w:rsid w:val="00764D06"/>
    <w:rsid w:val="00765566"/>
    <w:rsid w:val="0076606B"/>
    <w:rsid w:val="00766D5F"/>
    <w:rsid w:val="00766DAD"/>
    <w:rsid w:val="0077096E"/>
    <w:rsid w:val="00770BAD"/>
    <w:rsid w:val="007727EF"/>
    <w:rsid w:val="00772DE7"/>
    <w:rsid w:val="00774976"/>
    <w:rsid w:val="00776501"/>
    <w:rsid w:val="007768F3"/>
    <w:rsid w:val="007772E8"/>
    <w:rsid w:val="0078002C"/>
    <w:rsid w:val="0078089A"/>
    <w:rsid w:val="00781091"/>
    <w:rsid w:val="00784B1D"/>
    <w:rsid w:val="00784B5C"/>
    <w:rsid w:val="00790F2A"/>
    <w:rsid w:val="0079306F"/>
    <w:rsid w:val="007A08CB"/>
    <w:rsid w:val="007A0EBD"/>
    <w:rsid w:val="007A4B4B"/>
    <w:rsid w:val="007A4BA3"/>
    <w:rsid w:val="007A61A9"/>
    <w:rsid w:val="007A676C"/>
    <w:rsid w:val="007A6988"/>
    <w:rsid w:val="007A7E6A"/>
    <w:rsid w:val="007B0619"/>
    <w:rsid w:val="007B10F4"/>
    <w:rsid w:val="007B4701"/>
    <w:rsid w:val="007B4775"/>
    <w:rsid w:val="007B7014"/>
    <w:rsid w:val="007B73DC"/>
    <w:rsid w:val="007B7C63"/>
    <w:rsid w:val="007C5715"/>
    <w:rsid w:val="007D0EC9"/>
    <w:rsid w:val="007D64A0"/>
    <w:rsid w:val="007D658D"/>
    <w:rsid w:val="007D693A"/>
    <w:rsid w:val="007D6E1F"/>
    <w:rsid w:val="007D6E6A"/>
    <w:rsid w:val="007D75AC"/>
    <w:rsid w:val="007E2281"/>
    <w:rsid w:val="007E56EE"/>
    <w:rsid w:val="007E60EC"/>
    <w:rsid w:val="007E6995"/>
    <w:rsid w:val="007F0DBE"/>
    <w:rsid w:val="007F2032"/>
    <w:rsid w:val="007F20AD"/>
    <w:rsid w:val="007F2EA3"/>
    <w:rsid w:val="007F349E"/>
    <w:rsid w:val="007F4B7D"/>
    <w:rsid w:val="007F52D5"/>
    <w:rsid w:val="007F7316"/>
    <w:rsid w:val="007F7E8F"/>
    <w:rsid w:val="008006C6"/>
    <w:rsid w:val="008010FC"/>
    <w:rsid w:val="008031A9"/>
    <w:rsid w:val="00806696"/>
    <w:rsid w:val="008067BE"/>
    <w:rsid w:val="00806E9B"/>
    <w:rsid w:val="00807583"/>
    <w:rsid w:val="008100E8"/>
    <w:rsid w:val="00811E8E"/>
    <w:rsid w:val="00811E93"/>
    <w:rsid w:val="00811EB8"/>
    <w:rsid w:val="008125F2"/>
    <w:rsid w:val="00816EC3"/>
    <w:rsid w:val="00821757"/>
    <w:rsid w:val="00822860"/>
    <w:rsid w:val="008228FA"/>
    <w:rsid w:val="00826AC5"/>
    <w:rsid w:val="00830230"/>
    <w:rsid w:val="008305CE"/>
    <w:rsid w:val="008335B4"/>
    <w:rsid w:val="0083386B"/>
    <w:rsid w:val="0083409B"/>
    <w:rsid w:val="008351F0"/>
    <w:rsid w:val="008376FB"/>
    <w:rsid w:val="00840AFB"/>
    <w:rsid w:val="00841217"/>
    <w:rsid w:val="00845048"/>
    <w:rsid w:val="0084684A"/>
    <w:rsid w:val="008468D0"/>
    <w:rsid w:val="00847641"/>
    <w:rsid w:val="00852218"/>
    <w:rsid w:val="0085259F"/>
    <w:rsid w:val="00856E20"/>
    <w:rsid w:val="00860305"/>
    <w:rsid w:val="00866024"/>
    <w:rsid w:val="00866AB8"/>
    <w:rsid w:val="008708B6"/>
    <w:rsid w:val="00871D30"/>
    <w:rsid w:val="008732F5"/>
    <w:rsid w:val="00882110"/>
    <w:rsid w:val="00884E78"/>
    <w:rsid w:val="00885515"/>
    <w:rsid w:val="00886577"/>
    <w:rsid w:val="00886BDF"/>
    <w:rsid w:val="00890869"/>
    <w:rsid w:val="00893313"/>
    <w:rsid w:val="008935BE"/>
    <w:rsid w:val="00894756"/>
    <w:rsid w:val="00896B17"/>
    <w:rsid w:val="008A2D1C"/>
    <w:rsid w:val="008A564F"/>
    <w:rsid w:val="008A7E49"/>
    <w:rsid w:val="008B1534"/>
    <w:rsid w:val="008B17A4"/>
    <w:rsid w:val="008B6A77"/>
    <w:rsid w:val="008C2322"/>
    <w:rsid w:val="008C3378"/>
    <w:rsid w:val="008C4F24"/>
    <w:rsid w:val="008D2A1C"/>
    <w:rsid w:val="008D2A4C"/>
    <w:rsid w:val="008D43F2"/>
    <w:rsid w:val="008D5A40"/>
    <w:rsid w:val="008E413A"/>
    <w:rsid w:val="008E435B"/>
    <w:rsid w:val="008F08AB"/>
    <w:rsid w:val="008F191F"/>
    <w:rsid w:val="008F1966"/>
    <w:rsid w:val="008F1C22"/>
    <w:rsid w:val="008F2BB5"/>
    <w:rsid w:val="008F2E30"/>
    <w:rsid w:val="008F5394"/>
    <w:rsid w:val="008F5BC9"/>
    <w:rsid w:val="00901EF5"/>
    <w:rsid w:val="00901FE3"/>
    <w:rsid w:val="00902108"/>
    <w:rsid w:val="0090215E"/>
    <w:rsid w:val="009030BF"/>
    <w:rsid w:val="00903B77"/>
    <w:rsid w:val="0090440F"/>
    <w:rsid w:val="00910A08"/>
    <w:rsid w:val="00913CE6"/>
    <w:rsid w:val="009151CB"/>
    <w:rsid w:val="00915705"/>
    <w:rsid w:val="009206FB"/>
    <w:rsid w:val="00920D0F"/>
    <w:rsid w:val="00921D35"/>
    <w:rsid w:val="00922B68"/>
    <w:rsid w:val="009253DF"/>
    <w:rsid w:val="00927687"/>
    <w:rsid w:val="00932F0D"/>
    <w:rsid w:val="00933FA0"/>
    <w:rsid w:val="0093431D"/>
    <w:rsid w:val="0093564A"/>
    <w:rsid w:val="00936B6B"/>
    <w:rsid w:val="00941461"/>
    <w:rsid w:val="00944499"/>
    <w:rsid w:val="00944600"/>
    <w:rsid w:val="00944679"/>
    <w:rsid w:val="0094574D"/>
    <w:rsid w:val="00947A62"/>
    <w:rsid w:val="0095172C"/>
    <w:rsid w:val="00951D3B"/>
    <w:rsid w:val="009526BA"/>
    <w:rsid w:val="00952B1C"/>
    <w:rsid w:val="00953928"/>
    <w:rsid w:val="00954FB7"/>
    <w:rsid w:val="009553A6"/>
    <w:rsid w:val="00955A1F"/>
    <w:rsid w:val="00956256"/>
    <w:rsid w:val="009606E6"/>
    <w:rsid w:val="009675EA"/>
    <w:rsid w:val="009676EC"/>
    <w:rsid w:val="00967E5A"/>
    <w:rsid w:val="0097074B"/>
    <w:rsid w:val="00971A82"/>
    <w:rsid w:val="00976330"/>
    <w:rsid w:val="009764C7"/>
    <w:rsid w:val="0097704F"/>
    <w:rsid w:val="00982C98"/>
    <w:rsid w:val="0098395A"/>
    <w:rsid w:val="00986835"/>
    <w:rsid w:val="00992868"/>
    <w:rsid w:val="009952F0"/>
    <w:rsid w:val="0099547A"/>
    <w:rsid w:val="009959AA"/>
    <w:rsid w:val="009A2DDE"/>
    <w:rsid w:val="009A3B66"/>
    <w:rsid w:val="009A4776"/>
    <w:rsid w:val="009A4A35"/>
    <w:rsid w:val="009A6039"/>
    <w:rsid w:val="009A7E32"/>
    <w:rsid w:val="009B0D6E"/>
    <w:rsid w:val="009B2628"/>
    <w:rsid w:val="009B2BA3"/>
    <w:rsid w:val="009B3C95"/>
    <w:rsid w:val="009B42FC"/>
    <w:rsid w:val="009B4C45"/>
    <w:rsid w:val="009B70D1"/>
    <w:rsid w:val="009B7665"/>
    <w:rsid w:val="009B7669"/>
    <w:rsid w:val="009C21EA"/>
    <w:rsid w:val="009C396C"/>
    <w:rsid w:val="009C3EE1"/>
    <w:rsid w:val="009C4B5D"/>
    <w:rsid w:val="009C5739"/>
    <w:rsid w:val="009C6845"/>
    <w:rsid w:val="009C7B86"/>
    <w:rsid w:val="009D1C0C"/>
    <w:rsid w:val="009D2C6E"/>
    <w:rsid w:val="009D2E9D"/>
    <w:rsid w:val="009E5094"/>
    <w:rsid w:val="009F032B"/>
    <w:rsid w:val="009F07CF"/>
    <w:rsid w:val="009F12A6"/>
    <w:rsid w:val="009F2CAD"/>
    <w:rsid w:val="00A00106"/>
    <w:rsid w:val="00A00708"/>
    <w:rsid w:val="00A02322"/>
    <w:rsid w:val="00A03373"/>
    <w:rsid w:val="00A0643D"/>
    <w:rsid w:val="00A06542"/>
    <w:rsid w:val="00A1163E"/>
    <w:rsid w:val="00A1362D"/>
    <w:rsid w:val="00A141D0"/>
    <w:rsid w:val="00A14C40"/>
    <w:rsid w:val="00A15174"/>
    <w:rsid w:val="00A15F3F"/>
    <w:rsid w:val="00A17766"/>
    <w:rsid w:val="00A2172A"/>
    <w:rsid w:val="00A21F4C"/>
    <w:rsid w:val="00A230CC"/>
    <w:rsid w:val="00A235AF"/>
    <w:rsid w:val="00A2512C"/>
    <w:rsid w:val="00A2543D"/>
    <w:rsid w:val="00A2618D"/>
    <w:rsid w:val="00A27FE8"/>
    <w:rsid w:val="00A30322"/>
    <w:rsid w:val="00A327B0"/>
    <w:rsid w:val="00A337D9"/>
    <w:rsid w:val="00A341EF"/>
    <w:rsid w:val="00A35884"/>
    <w:rsid w:val="00A36D2E"/>
    <w:rsid w:val="00A40E58"/>
    <w:rsid w:val="00A4229A"/>
    <w:rsid w:val="00A43C3E"/>
    <w:rsid w:val="00A4579F"/>
    <w:rsid w:val="00A45817"/>
    <w:rsid w:val="00A52916"/>
    <w:rsid w:val="00A5475B"/>
    <w:rsid w:val="00A54AA3"/>
    <w:rsid w:val="00A55EE5"/>
    <w:rsid w:val="00A5610F"/>
    <w:rsid w:val="00A56DA4"/>
    <w:rsid w:val="00A60566"/>
    <w:rsid w:val="00A60C0E"/>
    <w:rsid w:val="00A61A42"/>
    <w:rsid w:val="00A6232E"/>
    <w:rsid w:val="00A6451A"/>
    <w:rsid w:val="00A64AB3"/>
    <w:rsid w:val="00A71B47"/>
    <w:rsid w:val="00A71D72"/>
    <w:rsid w:val="00A7374B"/>
    <w:rsid w:val="00A77983"/>
    <w:rsid w:val="00A83D7F"/>
    <w:rsid w:val="00A84432"/>
    <w:rsid w:val="00A84797"/>
    <w:rsid w:val="00A857BF"/>
    <w:rsid w:val="00A901BD"/>
    <w:rsid w:val="00A9026E"/>
    <w:rsid w:val="00A90ABA"/>
    <w:rsid w:val="00A92819"/>
    <w:rsid w:val="00A92F8E"/>
    <w:rsid w:val="00A94B47"/>
    <w:rsid w:val="00A954A8"/>
    <w:rsid w:val="00A97984"/>
    <w:rsid w:val="00AA0761"/>
    <w:rsid w:val="00AA1B38"/>
    <w:rsid w:val="00AA20A6"/>
    <w:rsid w:val="00AA4461"/>
    <w:rsid w:val="00AA5D9A"/>
    <w:rsid w:val="00AA6081"/>
    <w:rsid w:val="00AA6F71"/>
    <w:rsid w:val="00AA7255"/>
    <w:rsid w:val="00AA7BCE"/>
    <w:rsid w:val="00AB08EB"/>
    <w:rsid w:val="00AB0DE7"/>
    <w:rsid w:val="00AB152F"/>
    <w:rsid w:val="00AB31B2"/>
    <w:rsid w:val="00AB3342"/>
    <w:rsid w:val="00AB43A7"/>
    <w:rsid w:val="00AB6566"/>
    <w:rsid w:val="00AB659A"/>
    <w:rsid w:val="00AB7903"/>
    <w:rsid w:val="00AC033D"/>
    <w:rsid w:val="00AC0832"/>
    <w:rsid w:val="00AC1E06"/>
    <w:rsid w:val="00AC3EEF"/>
    <w:rsid w:val="00AC585B"/>
    <w:rsid w:val="00AD0A3C"/>
    <w:rsid w:val="00AD2C5B"/>
    <w:rsid w:val="00AD2E37"/>
    <w:rsid w:val="00AD4618"/>
    <w:rsid w:val="00AD4DA5"/>
    <w:rsid w:val="00AD5A43"/>
    <w:rsid w:val="00AD6848"/>
    <w:rsid w:val="00AD6AFA"/>
    <w:rsid w:val="00AD7DA6"/>
    <w:rsid w:val="00AE1DB1"/>
    <w:rsid w:val="00AE3343"/>
    <w:rsid w:val="00AE5358"/>
    <w:rsid w:val="00AE789C"/>
    <w:rsid w:val="00AF04EA"/>
    <w:rsid w:val="00AF0F99"/>
    <w:rsid w:val="00AF3B05"/>
    <w:rsid w:val="00AF45C5"/>
    <w:rsid w:val="00AF5386"/>
    <w:rsid w:val="00AF5DBD"/>
    <w:rsid w:val="00AF76F9"/>
    <w:rsid w:val="00B01D3C"/>
    <w:rsid w:val="00B01D69"/>
    <w:rsid w:val="00B0482E"/>
    <w:rsid w:val="00B05B3C"/>
    <w:rsid w:val="00B06739"/>
    <w:rsid w:val="00B07880"/>
    <w:rsid w:val="00B1058D"/>
    <w:rsid w:val="00B138F1"/>
    <w:rsid w:val="00B15349"/>
    <w:rsid w:val="00B15992"/>
    <w:rsid w:val="00B16F96"/>
    <w:rsid w:val="00B20EA1"/>
    <w:rsid w:val="00B2129B"/>
    <w:rsid w:val="00B23ACE"/>
    <w:rsid w:val="00B25AD1"/>
    <w:rsid w:val="00B2762F"/>
    <w:rsid w:val="00B325FB"/>
    <w:rsid w:val="00B334F4"/>
    <w:rsid w:val="00B36767"/>
    <w:rsid w:val="00B37BD0"/>
    <w:rsid w:val="00B40599"/>
    <w:rsid w:val="00B40E0D"/>
    <w:rsid w:val="00B41EC1"/>
    <w:rsid w:val="00B429D5"/>
    <w:rsid w:val="00B44B53"/>
    <w:rsid w:val="00B4502F"/>
    <w:rsid w:val="00B45587"/>
    <w:rsid w:val="00B46991"/>
    <w:rsid w:val="00B47AFE"/>
    <w:rsid w:val="00B50FE3"/>
    <w:rsid w:val="00B5127A"/>
    <w:rsid w:val="00B5463F"/>
    <w:rsid w:val="00B61944"/>
    <w:rsid w:val="00B62918"/>
    <w:rsid w:val="00B64237"/>
    <w:rsid w:val="00B65570"/>
    <w:rsid w:val="00B65BFA"/>
    <w:rsid w:val="00B663E9"/>
    <w:rsid w:val="00B66DFD"/>
    <w:rsid w:val="00B7193C"/>
    <w:rsid w:val="00B71B0C"/>
    <w:rsid w:val="00B72D27"/>
    <w:rsid w:val="00B74A3B"/>
    <w:rsid w:val="00B75914"/>
    <w:rsid w:val="00B80462"/>
    <w:rsid w:val="00B808E4"/>
    <w:rsid w:val="00B80BAC"/>
    <w:rsid w:val="00B8279E"/>
    <w:rsid w:val="00B82CFD"/>
    <w:rsid w:val="00B8594F"/>
    <w:rsid w:val="00B87CDF"/>
    <w:rsid w:val="00B91B62"/>
    <w:rsid w:val="00B93C14"/>
    <w:rsid w:val="00B9479F"/>
    <w:rsid w:val="00B96DD3"/>
    <w:rsid w:val="00B97102"/>
    <w:rsid w:val="00BA132D"/>
    <w:rsid w:val="00BA3492"/>
    <w:rsid w:val="00BA3528"/>
    <w:rsid w:val="00BA634F"/>
    <w:rsid w:val="00BA63C1"/>
    <w:rsid w:val="00BB003A"/>
    <w:rsid w:val="00BB18C3"/>
    <w:rsid w:val="00BB3439"/>
    <w:rsid w:val="00BB35EA"/>
    <w:rsid w:val="00BB59E9"/>
    <w:rsid w:val="00BB5B00"/>
    <w:rsid w:val="00BB64E8"/>
    <w:rsid w:val="00BC08BF"/>
    <w:rsid w:val="00BC32AC"/>
    <w:rsid w:val="00BC3F33"/>
    <w:rsid w:val="00BC5853"/>
    <w:rsid w:val="00BD1483"/>
    <w:rsid w:val="00BD34E1"/>
    <w:rsid w:val="00BD4782"/>
    <w:rsid w:val="00BD4E99"/>
    <w:rsid w:val="00BD558A"/>
    <w:rsid w:val="00BD6093"/>
    <w:rsid w:val="00BD791A"/>
    <w:rsid w:val="00BD7B97"/>
    <w:rsid w:val="00BE1EC6"/>
    <w:rsid w:val="00BE3879"/>
    <w:rsid w:val="00BE4033"/>
    <w:rsid w:val="00BF304E"/>
    <w:rsid w:val="00BF4D55"/>
    <w:rsid w:val="00BF57A4"/>
    <w:rsid w:val="00C014A4"/>
    <w:rsid w:val="00C0361F"/>
    <w:rsid w:val="00C040DE"/>
    <w:rsid w:val="00C047D8"/>
    <w:rsid w:val="00C051DB"/>
    <w:rsid w:val="00C071DF"/>
    <w:rsid w:val="00C07955"/>
    <w:rsid w:val="00C11291"/>
    <w:rsid w:val="00C121B6"/>
    <w:rsid w:val="00C1350F"/>
    <w:rsid w:val="00C13633"/>
    <w:rsid w:val="00C13D32"/>
    <w:rsid w:val="00C14113"/>
    <w:rsid w:val="00C1437B"/>
    <w:rsid w:val="00C14CBA"/>
    <w:rsid w:val="00C17670"/>
    <w:rsid w:val="00C17C9D"/>
    <w:rsid w:val="00C22616"/>
    <w:rsid w:val="00C22F2C"/>
    <w:rsid w:val="00C255EB"/>
    <w:rsid w:val="00C27CFB"/>
    <w:rsid w:val="00C3095B"/>
    <w:rsid w:val="00C3236D"/>
    <w:rsid w:val="00C325A2"/>
    <w:rsid w:val="00C32732"/>
    <w:rsid w:val="00C32F83"/>
    <w:rsid w:val="00C331BB"/>
    <w:rsid w:val="00C35D8B"/>
    <w:rsid w:val="00C4001E"/>
    <w:rsid w:val="00C41336"/>
    <w:rsid w:val="00C42AEF"/>
    <w:rsid w:val="00C436D8"/>
    <w:rsid w:val="00C45D67"/>
    <w:rsid w:val="00C470FE"/>
    <w:rsid w:val="00C503BF"/>
    <w:rsid w:val="00C525B6"/>
    <w:rsid w:val="00C534F9"/>
    <w:rsid w:val="00C53798"/>
    <w:rsid w:val="00C53E49"/>
    <w:rsid w:val="00C556B4"/>
    <w:rsid w:val="00C55C6B"/>
    <w:rsid w:val="00C55FF2"/>
    <w:rsid w:val="00C56079"/>
    <w:rsid w:val="00C56097"/>
    <w:rsid w:val="00C579E6"/>
    <w:rsid w:val="00C57AD6"/>
    <w:rsid w:val="00C67088"/>
    <w:rsid w:val="00C73132"/>
    <w:rsid w:val="00C74422"/>
    <w:rsid w:val="00C81580"/>
    <w:rsid w:val="00C81946"/>
    <w:rsid w:val="00C8374B"/>
    <w:rsid w:val="00C86363"/>
    <w:rsid w:val="00C86988"/>
    <w:rsid w:val="00C90E46"/>
    <w:rsid w:val="00C916A4"/>
    <w:rsid w:val="00C91DD5"/>
    <w:rsid w:val="00C94545"/>
    <w:rsid w:val="00C94C49"/>
    <w:rsid w:val="00C95394"/>
    <w:rsid w:val="00C95E51"/>
    <w:rsid w:val="00C966D4"/>
    <w:rsid w:val="00C96E1F"/>
    <w:rsid w:val="00C97F62"/>
    <w:rsid w:val="00CA06D1"/>
    <w:rsid w:val="00CA0DC8"/>
    <w:rsid w:val="00CA16BF"/>
    <w:rsid w:val="00CA335C"/>
    <w:rsid w:val="00CA61C7"/>
    <w:rsid w:val="00CA6462"/>
    <w:rsid w:val="00CB07C6"/>
    <w:rsid w:val="00CB0BF3"/>
    <w:rsid w:val="00CB1F8F"/>
    <w:rsid w:val="00CB4500"/>
    <w:rsid w:val="00CB5BEF"/>
    <w:rsid w:val="00CB629F"/>
    <w:rsid w:val="00CB68D4"/>
    <w:rsid w:val="00CC4360"/>
    <w:rsid w:val="00CC5ADE"/>
    <w:rsid w:val="00CC6306"/>
    <w:rsid w:val="00CC67A3"/>
    <w:rsid w:val="00CC6C7F"/>
    <w:rsid w:val="00CD1291"/>
    <w:rsid w:val="00CD6251"/>
    <w:rsid w:val="00CD66C2"/>
    <w:rsid w:val="00CE2282"/>
    <w:rsid w:val="00CE3548"/>
    <w:rsid w:val="00CE76BA"/>
    <w:rsid w:val="00CF399F"/>
    <w:rsid w:val="00CF4C24"/>
    <w:rsid w:val="00CF612E"/>
    <w:rsid w:val="00D05522"/>
    <w:rsid w:val="00D060D8"/>
    <w:rsid w:val="00D1036C"/>
    <w:rsid w:val="00D1085B"/>
    <w:rsid w:val="00D13FEE"/>
    <w:rsid w:val="00D15BDA"/>
    <w:rsid w:val="00D15D3B"/>
    <w:rsid w:val="00D22780"/>
    <w:rsid w:val="00D231DF"/>
    <w:rsid w:val="00D253F1"/>
    <w:rsid w:val="00D3312E"/>
    <w:rsid w:val="00D35152"/>
    <w:rsid w:val="00D364B1"/>
    <w:rsid w:val="00D365E1"/>
    <w:rsid w:val="00D37413"/>
    <w:rsid w:val="00D416AA"/>
    <w:rsid w:val="00D42BA9"/>
    <w:rsid w:val="00D465BC"/>
    <w:rsid w:val="00D50526"/>
    <w:rsid w:val="00D5216A"/>
    <w:rsid w:val="00D54128"/>
    <w:rsid w:val="00D61CD0"/>
    <w:rsid w:val="00D6279F"/>
    <w:rsid w:val="00D63F83"/>
    <w:rsid w:val="00D64913"/>
    <w:rsid w:val="00D64D5F"/>
    <w:rsid w:val="00D71D17"/>
    <w:rsid w:val="00D724F2"/>
    <w:rsid w:val="00D749B2"/>
    <w:rsid w:val="00D74CBA"/>
    <w:rsid w:val="00D75786"/>
    <w:rsid w:val="00D76D6A"/>
    <w:rsid w:val="00D778FF"/>
    <w:rsid w:val="00D83144"/>
    <w:rsid w:val="00D84334"/>
    <w:rsid w:val="00D84BFF"/>
    <w:rsid w:val="00D87004"/>
    <w:rsid w:val="00D876F4"/>
    <w:rsid w:val="00D87CE5"/>
    <w:rsid w:val="00D93402"/>
    <w:rsid w:val="00D93A3F"/>
    <w:rsid w:val="00D96245"/>
    <w:rsid w:val="00DA00B8"/>
    <w:rsid w:val="00DA2FC4"/>
    <w:rsid w:val="00DA56BD"/>
    <w:rsid w:val="00DA5867"/>
    <w:rsid w:val="00DA739B"/>
    <w:rsid w:val="00DB0E4F"/>
    <w:rsid w:val="00DB15FB"/>
    <w:rsid w:val="00DB4C34"/>
    <w:rsid w:val="00DB6426"/>
    <w:rsid w:val="00DC3194"/>
    <w:rsid w:val="00DC31A3"/>
    <w:rsid w:val="00DC3AE5"/>
    <w:rsid w:val="00DC3F03"/>
    <w:rsid w:val="00DC7C09"/>
    <w:rsid w:val="00DD070C"/>
    <w:rsid w:val="00DD080F"/>
    <w:rsid w:val="00DD0A34"/>
    <w:rsid w:val="00DD42D6"/>
    <w:rsid w:val="00DD56C4"/>
    <w:rsid w:val="00DD5C15"/>
    <w:rsid w:val="00DD5F60"/>
    <w:rsid w:val="00DE0024"/>
    <w:rsid w:val="00DE04A6"/>
    <w:rsid w:val="00DE2BDD"/>
    <w:rsid w:val="00DE2F68"/>
    <w:rsid w:val="00DE65A2"/>
    <w:rsid w:val="00DE70E6"/>
    <w:rsid w:val="00DE740D"/>
    <w:rsid w:val="00DF0084"/>
    <w:rsid w:val="00DF0617"/>
    <w:rsid w:val="00DF0D26"/>
    <w:rsid w:val="00DF18C9"/>
    <w:rsid w:val="00DF3519"/>
    <w:rsid w:val="00DF409F"/>
    <w:rsid w:val="00DF4207"/>
    <w:rsid w:val="00DF46F6"/>
    <w:rsid w:val="00DF7615"/>
    <w:rsid w:val="00DF7FE5"/>
    <w:rsid w:val="00E00230"/>
    <w:rsid w:val="00E011D8"/>
    <w:rsid w:val="00E026EC"/>
    <w:rsid w:val="00E03005"/>
    <w:rsid w:val="00E031EC"/>
    <w:rsid w:val="00E03A3B"/>
    <w:rsid w:val="00E0501E"/>
    <w:rsid w:val="00E059E4"/>
    <w:rsid w:val="00E150B2"/>
    <w:rsid w:val="00E15BA6"/>
    <w:rsid w:val="00E16FA1"/>
    <w:rsid w:val="00E17517"/>
    <w:rsid w:val="00E21F28"/>
    <w:rsid w:val="00E23DD0"/>
    <w:rsid w:val="00E3025B"/>
    <w:rsid w:val="00E31A80"/>
    <w:rsid w:val="00E34141"/>
    <w:rsid w:val="00E367E5"/>
    <w:rsid w:val="00E3702F"/>
    <w:rsid w:val="00E37173"/>
    <w:rsid w:val="00E3743A"/>
    <w:rsid w:val="00E40149"/>
    <w:rsid w:val="00E4033C"/>
    <w:rsid w:val="00E43290"/>
    <w:rsid w:val="00E455BC"/>
    <w:rsid w:val="00E45DE7"/>
    <w:rsid w:val="00E45F8C"/>
    <w:rsid w:val="00E53C22"/>
    <w:rsid w:val="00E6079B"/>
    <w:rsid w:val="00E630D9"/>
    <w:rsid w:val="00E6777D"/>
    <w:rsid w:val="00E737F9"/>
    <w:rsid w:val="00E73C88"/>
    <w:rsid w:val="00E75C49"/>
    <w:rsid w:val="00E77946"/>
    <w:rsid w:val="00E81295"/>
    <w:rsid w:val="00E82A5A"/>
    <w:rsid w:val="00E83CCE"/>
    <w:rsid w:val="00E83E47"/>
    <w:rsid w:val="00E84476"/>
    <w:rsid w:val="00E84FB6"/>
    <w:rsid w:val="00E8570C"/>
    <w:rsid w:val="00E86C48"/>
    <w:rsid w:val="00E87863"/>
    <w:rsid w:val="00E87BBA"/>
    <w:rsid w:val="00E924A2"/>
    <w:rsid w:val="00E94782"/>
    <w:rsid w:val="00EA09C9"/>
    <w:rsid w:val="00EA0DDA"/>
    <w:rsid w:val="00EA1BB1"/>
    <w:rsid w:val="00EA246B"/>
    <w:rsid w:val="00EA30B3"/>
    <w:rsid w:val="00EA3C00"/>
    <w:rsid w:val="00EA59CB"/>
    <w:rsid w:val="00EB080E"/>
    <w:rsid w:val="00EB1169"/>
    <w:rsid w:val="00EB1287"/>
    <w:rsid w:val="00EB34A2"/>
    <w:rsid w:val="00EB35E5"/>
    <w:rsid w:val="00EB3768"/>
    <w:rsid w:val="00EB4D9D"/>
    <w:rsid w:val="00EB4DA0"/>
    <w:rsid w:val="00EB5304"/>
    <w:rsid w:val="00EB604B"/>
    <w:rsid w:val="00EC0EA9"/>
    <w:rsid w:val="00EC1FAD"/>
    <w:rsid w:val="00EC296F"/>
    <w:rsid w:val="00EC57D2"/>
    <w:rsid w:val="00EC5BDA"/>
    <w:rsid w:val="00EC6F13"/>
    <w:rsid w:val="00ED29DE"/>
    <w:rsid w:val="00ED2EF6"/>
    <w:rsid w:val="00ED4028"/>
    <w:rsid w:val="00ED542C"/>
    <w:rsid w:val="00EE1F8E"/>
    <w:rsid w:val="00EE37A6"/>
    <w:rsid w:val="00EE3E3A"/>
    <w:rsid w:val="00EE4C0C"/>
    <w:rsid w:val="00EE7288"/>
    <w:rsid w:val="00EF1D4C"/>
    <w:rsid w:val="00EF29B7"/>
    <w:rsid w:val="00EF3C82"/>
    <w:rsid w:val="00EF3FE1"/>
    <w:rsid w:val="00EF4709"/>
    <w:rsid w:val="00EF4F9B"/>
    <w:rsid w:val="00EF5A9D"/>
    <w:rsid w:val="00EF63CC"/>
    <w:rsid w:val="00F00E53"/>
    <w:rsid w:val="00F022C3"/>
    <w:rsid w:val="00F0298B"/>
    <w:rsid w:val="00F02BA2"/>
    <w:rsid w:val="00F03909"/>
    <w:rsid w:val="00F06380"/>
    <w:rsid w:val="00F063CC"/>
    <w:rsid w:val="00F203FF"/>
    <w:rsid w:val="00F20C54"/>
    <w:rsid w:val="00F21FCE"/>
    <w:rsid w:val="00F23AA4"/>
    <w:rsid w:val="00F251C3"/>
    <w:rsid w:val="00F26930"/>
    <w:rsid w:val="00F27A22"/>
    <w:rsid w:val="00F301CA"/>
    <w:rsid w:val="00F30456"/>
    <w:rsid w:val="00F3116C"/>
    <w:rsid w:val="00F34867"/>
    <w:rsid w:val="00F3535E"/>
    <w:rsid w:val="00F35789"/>
    <w:rsid w:val="00F367A2"/>
    <w:rsid w:val="00F37BF7"/>
    <w:rsid w:val="00F4107D"/>
    <w:rsid w:val="00F43C82"/>
    <w:rsid w:val="00F4458C"/>
    <w:rsid w:val="00F46BD0"/>
    <w:rsid w:val="00F470FE"/>
    <w:rsid w:val="00F50B8D"/>
    <w:rsid w:val="00F51339"/>
    <w:rsid w:val="00F53BA3"/>
    <w:rsid w:val="00F53CE6"/>
    <w:rsid w:val="00F5618F"/>
    <w:rsid w:val="00F57FED"/>
    <w:rsid w:val="00F637EC"/>
    <w:rsid w:val="00F64FE6"/>
    <w:rsid w:val="00F66094"/>
    <w:rsid w:val="00F665AF"/>
    <w:rsid w:val="00F67AB6"/>
    <w:rsid w:val="00F707FC"/>
    <w:rsid w:val="00F7480B"/>
    <w:rsid w:val="00F75A01"/>
    <w:rsid w:val="00F77786"/>
    <w:rsid w:val="00F8240A"/>
    <w:rsid w:val="00F829B2"/>
    <w:rsid w:val="00F83E94"/>
    <w:rsid w:val="00F8546B"/>
    <w:rsid w:val="00F85FAB"/>
    <w:rsid w:val="00F874C9"/>
    <w:rsid w:val="00F879B8"/>
    <w:rsid w:val="00F9293C"/>
    <w:rsid w:val="00F93182"/>
    <w:rsid w:val="00F935D4"/>
    <w:rsid w:val="00F94F9E"/>
    <w:rsid w:val="00F95EF4"/>
    <w:rsid w:val="00F97F12"/>
    <w:rsid w:val="00FA1D99"/>
    <w:rsid w:val="00FA4A06"/>
    <w:rsid w:val="00FA6512"/>
    <w:rsid w:val="00FA6985"/>
    <w:rsid w:val="00FB13BB"/>
    <w:rsid w:val="00FB236F"/>
    <w:rsid w:val="00FB2660"/>
    <w:rsid w:val="00FB495E"/>
    <w:rsid w:val="00FB4A84"/>
    <w:rsid w:val="00FB4AEC"/>
    <w:rsid w:val="00FB4BBE"/>
    <w:rsid w:val="00FB515F"/>
    <w:rsid w:val="00FB55C4"/>
    <w:rsid w:val="00FB7839"/>
    <w:rsid w:val="00FB7FBF"/>
    <w:rsid w:val="00FC070E"/>
    <w:rsid w:val="00FC0A6B"/>
    <w:rsid w:val="00FC2351"/>
    <w:rsid w:val="00FC4D16"/>
    <w:rsid w:val="00FC4D45"/>
    <w:rsid w:val="00FC4EE1"/>
    <w:rsid w:val="00FC6446"/>
    <w:rsid w:val="00FC7C53"/>
    <w:rsid w:val="00FD0ACE"/>
    <w:rsid w:val="00FD5833"/>
    <w:rsid w:val="00FE04F4"/>
    <w:rsid w:val="00FE1C48"/>
    <w:rsid w:val="00FE21B9"/>
    <w:rsid w:val="00FE265B"/>
    <w:rsid w:val="00FE2FBA"/>
    <w:rsid w:val="00FE32DF"/>
    <w:rsid w:val="00FE62ED"/>
    <w:rsid w:val="00FE75A0"/>
    <w:rsid w:val="00FF285D"/>
    <w:rsid w:val="00FF693B"/>
    <w:rsid w:val="00FF6F8A"/>
    <w:rsid w:val="03DF11DB"/>
    <w:rsid w:val="041B05E5"/>
    <w:rsid w:val="053AC1B5"/>
    <w:rsid w:val="0592ECAF"/>
    <w:rsid w:val="06510850"/>
    <w:rsid w:val="06BD75D2"/>
    <w:rsid w:val="081C7FB3"/>
    <w:rsid w:val="098DE9B1"/>
    <w:rsid w:val="0A058BED"/>
    <w:rsid w:val="0AC959AB"/>
    <w:rsid w:val="0B1BF005"/>
    <w:rsid w:val="0BBF626C"/>
    <w:rsid w:val="0D7EE746"/>
    <w:rsid w:val="10C4DC4C"/>
    <w:rsid w:val="167432BA"/>
    <w:rsid w:val="1AB384AC"/>
    <w:rsid w:val="1AD430A4"/>
    <w:rsid w:val="1CDF5A62"/>
    <w:rsid w:val="1FB04813"/>
    <w:rsid w:val="265AE547"/>
    <w:rsid w:val="285D7EAC"/>
    <w:rsid w:val="2A86F06C"/>
    <w:rsid w:val="2A943F4F"/>
    <w:rsid w:val="2C78CE83"/>
    <w:rsid w:val="2EB64806"/>
    <w:rsid w:val="2FEC44E2"/>
    <w:rsid w:val="31D0DCBD"/>
    <w:rsid w:val="36FE0D5E"/>
    <w:rsid w:val="37BB873F"/>
    <w:rsid w:val="387E8A81"/>
    <w:rsid w:val="38FC1E1B"/>
    <w:rsid w:val="390DD7A9"/>
    <w:rsid w:val="3A470043"/>
    <w:rsid w:val="3D96943C"/>
    <w:rsid w:val="3DD63AAC"/>
    <w:rsid w:val="46F7BA49"/>
    <w:rsid w:val="4E6A6D1D"/>
    <w:rsid w:val="4F6CD7F6"/>
    <w:rsid w:val="53EE9C9B"/>
    <w:rsid w:val="5530E851"/>
    <w:rsid w:val="57151021"/>
    <w:rsid w:val="58A46C88"/>
    <w:rsid w:val="5ACA689B"/>
    <w:rsid w:val="5C79AC83"/>
    <w:rsid w:val="5D48FD1B"/>
    <w:rsid w:val="60957EB8"/>
    <w:rsid w:val="610F3488"/>
    <w:rsid w:val="61A066C2"/>
    <w:rsid w:val="65888C64"/>
    <w:rsid w:val="6BAB7718"/>
    <w:rsid w:val="6FD4DA7A"/>
    <w:rsid w:val="706DE71E"/>
    <w:rsid w:val="715B4B1C"/>
    <w:rsid w:val="74B319AD"/>
    <w:rsid w:val="75FF5562"/>
    <w:rsid w:val="789D0237"/>
    <w:rsid w:val="7950B7E6"/>
    <w:rsid w:val="7A9B0F16"/>
    <w:rsid w:val="7B0902D9"/>
    <w:rsid w:val="7B09B83C"/>
    <w:rsid w:val="7B8367DC"/>
    <w:rsid w:val="7DA8DFD2"/>
    <w:rsid w:val="7DCC7AE3"/>
    <w:rsid w:val="7FF4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54B28"/>
  <w15:docId w15:val="{DA4A400D-8AB6-473F-BC3B-B3892BB9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7C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D3312E"/>
    <w:pPr>
      <w:ind w:left="1826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10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8006C6"/>
    <w:pPr>
      <w:widowControl/>
      <w:autoSpaceDE/>
      <w:autoSpaceDN/>
    </w:pPr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0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F00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0084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084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312E"/>
    <w:rPr>
      <w:rFonts w:ascii="Times New Roman" w:eastAsia="Times New Roman" w:hAnsi="Times New Roman" w:cs="Times New Roman"/>
      <w:b/>
      <w:bCs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E030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030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6E7D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6E7D"/>
    <w:rPr>
      <w:kern w:val="2"/>
      <w:sz w:val="20"/>
      <w:szCs w:val="20"/>
      <w:lang w:val="pl-PL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2E0B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0B40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E0B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0B40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A2512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  <w:style w:type="paragraph" w:styleId="Poprawka">
    <w:name w:val="Revision"/>
    <w:hidden/>
    <w:uiPriority w:val="99"/>
    <w:semiHidden/>
    <w:rsid w:val="00B82CFD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customStyle="1" w:styleId="cf01">
    <w:name w:val="cf01"/>
    <w:basedOn w:val="Domylnaczcionkaakapitu"/>
    <w:rsid w:val="00D63F83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character" w:customStyle="1" w:styleId="cf11">
    <w:name w:val="cf11"/>
    <w:basedOn w:val="Domylnaczcionkaakapitu"/>
    <w:rsid w:val="00D63F83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ny"/>
    <w:rsid w:val="007772E8"/>
    <w:pPr>
      <w:widowControl/>
      <w:autoSpaceDE/>
      <w:autoSpaceDN/>
      <w:spacing w:before="100" w:beforeAutospacing="1" w:after="100" w:afterAutospacing="1"/>
      <w:ind w:left="740"/>
    </w:pPr>
    <w:rPr>
      <w:sz w:val="24"/>
      <w:szCs w:val="24"/>
      <w:lang w:eastAsia="pl-PL"/>
    </w:rPr>
  </w:style>
  <w:style w:type="paragraph" w:customStyle="1" w:styleId="pf0">
    <w:name w:val="pf0"/>
    <w:basedOn w:val="Normalny"/>
    <w:rsid w:val="007772E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35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3535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C3535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A43C3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3C3E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customStyle="1" w:styleId="Roboczo1">
    <w:name w:val="Roboczo 1"/>
    <w:basedOn w:val="Normalny"/>
    <w:link w:val="Roboczo1Znak"/>
    <w:autoRedefine/>
    <w:qFormat/>
    <w:rsid w:val="00113C6E"/>
    <w:pPr>
      <w:spacing w:line="360" w:lineRule="auto"/>
    </w:pPr>
    <w:rPr>
      <w:rFonts w:ascii="Source Sans Pro" w:hAnsi="Source Sans Pro" w:cstheme="minorHAnsi"/>
      <w:b/>
      <w:sz w:val="20"/>
      <w:szCs w:val="20"/>
    </w:rPr>
  </w:style>
  <w:style w:type="character" w:customStyle="1" w:styleId="Roboczo1Znak">
    <w:name w:val="Roboczo 1 Znak"/>
    <w:basedOn w:val="Domylnaczcionkaakapitu"/>
    <w:link w:val="Roboczo1"/>
    <w:rsid w:val="00113C6E"/>
    <w:rPr>
      <w:rFonts w:ascii="Source Sans Pro" w:eastAsia="Times New Roman" w:hAnsi="Source Sans Pro" w:cstheme="minorHAnsi"/>
      <w:b/>
      <w:sz w:val="20"/>
      <w:szCs w:val="20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7C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A3D2A"/>
    <w:pPr>
      <w:tabs>
        <w:tab w:val="right" w:leader="dot" w:pos="9281"/>
      </w:tabs>
      <w:spacing w:line="260" w:lineRule="exact"/>
    </w:pPr>
    <w:rPr>
      <w:rFonts w:ascii="Source Sans Pro" w:hAnsi="Source Sans Pro"/>
      <w:b/>
      <w:bCs/>
      <w:noProof/>
      <w:sz w:val="20"/>
      <w:szCs w:val="20"/>
    </w:rPr>
  </w:style>
  <w:style w:type="table" w:styleId="Tabela-Siatka">
    <w:name w:val="Table Grid"/>
    <w:basedOn w:val="Standardowy"/>
    <w:uiPriority w:val="59"/>
    <w:rsid w:val="00454038"/>
    <w:pPr>
      <w:widowControl/>
      <w:autoSpaceDE/>
      <w:autoSpaceDN/>
    </w:pPr>
    <w:rPr>
      <w:rFonts w:ascii="Source Sans Pro" w:hAnsi="Source Sans Pro"/>
      <w:sz w:val="20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208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drowie.pzu.pl/dla-pacjent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drowie.pz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drowie.pzu.pl/dla-pacjenta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drowie.pzu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98493279F8DA498FB0A797D12996D8" ma:contentTypeVersion="0" ma:contentTypeDescription="Utwórz nowy dokument." ma:contentTypeScope="" ma:versionID="71648026229008ca2f1f3c017539b4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cc4e73b9e0d84b26bf78a30f51c71d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50AB69-8CED-4689-BAEA-72B75BFFC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93561E-92F2-4FA0-8290-C209726255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D0B8C7-1EC3-4024-84FF-908DA7153A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2F91D2-520C-4139-B667-9423B18A4E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34</TotalTime>
  <Pages>12</Pages>
  <Words>4247</Words>
  <Characters>25483</Characters>
  <Application>Microsoft Office Word</Application>
  <DocSecurity>0</DocSecurity>
  <Lines>212</Lines>
  <Paragraphs>59</Paragraphs>
  <ScaleCrop>false</ScaleCrop>
  <Company>Grupa PZU</Company>
  <LinksUpToDate>false</LinksUpToDate>
  <CharactersWithSpaces>29671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Tyminski</dc:creator>
  <cp:keywords/>
  <dc:description/>
  <cp:lastModifiedBy>Krzyżanowska Katarzyna (PZU Zdrowie)</cp:lastModifiedBy>
  <cp:revision>25</cp:revision>
  <cp:lastPrinted>2026-07-01T14:26:00Z</cp:lastPrinted>
  <dcterms:created xsi:type="dcterms:W3CDTF">2026-06-12T14:32:00Z</dcterms:created>
  <dcterms:modified xsi:type="dcterms:W3CDTF">2026-07-01T14:27:00Z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2024-05-28T00:00:00Z</vt:filetime>
  </property>
  <property fmtid="{D5CDD505-2E9C-101B-9397-08002B2CF9AE}" pid="6" name="MSIP_Label_ad6fd914-8286-453e-8cdd-01ba4c22f429_Enabled">
    <vt:lpwstr>true</vt:lpwstr>
  </property>
  <property fmtid="{D5CDD505-2E9C-101B-9397-08002B2CF9AE}" pid="7" name="MSIP_Label_ad6fd914-8286-453e-8cdd-01ba4c22f429_SetDate">
    <vt:lpwstr>2024-07-03T21:32:28Z</vt:lpwstr>
  </property>
  <property fmtid="{D5CDD505-2E9C-101B-9397-08002B2CF9AE}" pid="8" name="MSIP_Label_ad6fd914-8286-453e-8cdd-01ba4c22f429_Method">
    <vt:lpwstr>Standard</vt:lpwstr>
  </property>
  <property fmtid="{D5CDD505-2E9C-101B-9397-08002B2CF9AE}" pid="9" name="MSIP_Label_ad6fd914-8286-453e-8cdd-01ba4c22f429_Name">
    <vt:lpwstr>Informacja chroniona</vt:lpwstr>
  </property>
  <property fmtid="{D5CDD505-2E9C-101B-9397-08002B2CF9AE}" pid="10" name="MSIP_Label_ad6fd914-8286-453e-8cdd-01ba4c22f429_SiteId">
    <vt:lpwstr>70494a27-b38e-4c71-aa33-8d5d48639f41</vt:lpwstr>
  </property>
  <property fmtid="{D5CDD505-2E9C-101B-9397-08002B2CF9AE}" pid="11" name="MSIP_Label_ad6fd914-8286-453e-8cdd-01ba4c22f429_ActionId">
    <vt:lpwstr>dd11e2ed-ba23-4c93-a7cd-fd1598eb6863</vt:lpwstr>
  </property>
  <property fmtid="{D5CDD505-2E9C-101B-9397-08002B2CF9AE}" pid="12" name="MSIP_Label_ad6fd914-8286-453e-8cdd-01ba4c22f429_ContentBits">
    <vt:lpwstr>0</vt:lpwstr>
  </property>
  <property fmtid="{D5CDD505-2E9C-101B-9397-08002B2CF9AE}" pid="13" name="ContentTypeId">
    <vt:lpwstr>0x0101008298493279F8DA498FB0A797D12996D8</vt:lpwstr>
  </property>
</Properties>
</file>